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E0988C" w14:textId="77777777" w:rsidR="004C7DD7" w:rsidRDefault="004C7DD7" w:rsidP="004C7DD7">
      <w:pPr>
        <w:rPr>
          <w:b/>
          <w:bCs/>
          <w:color w:val="2F5496" w:themeColor="accent1" w:themeShade="BF"/>
          <w:sz w:val="32"/>
          <w:szCs w:val="32"/>
        </w:rPr>
      </w:pPr>
      <w:r w:rsidRPr="22E7D726">
        <w:rPr>
          <w:b/>
          <w:bCs/>
          <w:color w:val="2F5496" w:themeColor="accent1" w:themeShade="BF"/>
          <w:sz w:val="32"/>
          <w:szCs w:val="32"/>
        </w:rPr>
        <w:t>Job Description – Part Time Children, Youth &amp; Families Training Facilitator (</w:t>
      </w:r>
      <w:r>
        <w:rPr>
          <w:b/>
          <w:bCs/>
          <w:color w:val="2F5496" w:themeColor="accent1" w:themeShade="BF"/>
          <w:sz w:val="32"/>
          <w:szCs w:val="32"/>
        </w:rPr>
        <w:t>Isle of Wight</w:t>
      </w:r>
      <w:r w:rsidRPr="22E7D726">
        <w:rPr>
          <w:b/>
          <w:bCs/>
          <w:color w:val="2F5496" w:themeColor="accent1" w:themeShade="BF"/>
          <w:sz w:val="32"/>
          <w:szCs w:val="32"/>
        </w:rPr>
        <w:t>)</w:t>
      </w:r>
    </w:p>
    <w:p w14:paraId="10F32BD0" w14:textId="77777777" w:rsidR="004C7DD7" w:rsidRPr="00265C47" w:rsidRDefault="004C7DD7" w:rsidP="004C7DD7">
      <w:pPr>
        <w:rPr>
          <w:b/>
          <w:bCs/>
          <w:color w:val="2F5496" w:themeColor="accent1" w:themeShade="BF"/>
          <w:sz w:val="32"/>
          <w:szCs w:val="32"/>
        </w:rPr>
      </w:pPr>
    </w:p>
    <w:tbl>
      <w:tblPr>
        <w:tblStyle w:val="TableGrid"/>
        <w:tblW w:w="0" w:type="auto"/>
        <w:tblLook w:val="04A0" w:firstRow="1" w:lastRow="0" w:firstColumn="1" w:lastColumn="0" w:noHBand="0" w:noVBand="1"/>
      </w:tblPr>
      <w:tblGrid>
        <w:gridCol w:w="3395"/>
        <w:gridCol w:w="5616"/>
      </w:tblGrid>
      <w:tr w:rsidR="004C7DD7" w14:paraId="3805DA5D" w14:textId="77777777" w:rsidTr="00F41A94">
        <w:tc>
          <w:tcPr>
            <w:tcW w:w="9016" w:type="dxa"/>
            <w:gridSpan w:val="2"/>
            <w:shd w:val="clear" w:color="auto" w:fill="2F5496" w:themeFill="accent1" w:themeFillShade="BF"/>
          </w:tcPr>
          <w:p w14:paraId="3249105F" w14:textId="77777777" w:rsidR="004C7DD7" w:rsidRDefault="004C7DD7" w:rsidP="00F41A94">
            <w:r>
              <w:t>Job Profile</w:t>
            </w:r>
          </w:p>
        </w:tc>
      </w:tr>
      <w:tr w:rsidR="004C7DD7" w14:paraId="0EBCEAEB" w14:textId="77777777" w:rsidTr="00F41A94">
        <w:tc>
          <w:tcPr>
            <w:tcW w:w="3397" w:type="dxa"/>
          </w:tcPr>
          <w:p w14:paraId="5396F10F" w14:textId="77777777" w:rsidR="004C7DD7" w:rsidRDefault="004C7DD7" w:rsidP="00F41A94">
            <w:r>
              <w:t>Job title</w:t>
            </w:r>
          </w:p>
        </w:tc>
        <w:tc>
          <w:tcPr>
            <w:tcW w:w="5619" w:type="dxa"/>
          </w:tcPr>
          <w:p w14:paraId="60AAAD08" w14:textId="77777777" w:rsidR="004C7DD7" w:rsidRDefault="004C7DD7" w:rsidP="00F41A94">
            <w:r>
              <w:t>Children, Youth &amp; Families (CYF) Training Facilitator</w:t>
            </w:r>
          </w:p>
        </w:tc>
      </w:tr>
      <w:tr w:rsidR="004C7DD7" w14:paraId="67598E52" w14:textId="77777777" w:rsidTr="00F41A94">
        <w:tc>
          <w:tcPr>
            <w:tcW w:w="3397" w:type="dxa"/>
          </w:tcPr>
          <w:p w14:paraId="008CF924" w14:textId="77777777" w:rsidR="004C7DD7" w:rsidRDefault="004C7DD7" w:rsidP="00F41A94">
            <w:r>
              <w:t>Team</w:t>
            </w:r>
          </w:p>
        </w:tc>
        <w:tc>
          <w:tcPr>
            <w:tcW w:w="5619" w:type="dxa"/>
          </w:tcPr>
          <w:p w14:paraId="3B3E7D4C" w14:textId="77777777" w:rsidR="004C7DD7" w:rsidRDefault="004C7DD7" w:rsidP="00F41A94">
            <w:r>
              <w:t>Ministry &amp; Discipleship</w:t>
            </w:r>
          </w:p>
        </w:tc>
      </w:tr>
      <w:tr w:rsidR="004C7DD7" w14:paraId="3BD8BBD4" w14:textId="77777777" w:rsidTr="00F41A94">
        <w:tc>
          <w:tcPr>
            <w:tcW w:w="3397" w:type="dxa"/>
          </w:tcPr>
          <w:p w14:paraId="71B5D08E" w14:textId="77777777" w:rsidR="004C7DD7" w:rsidRDefault="004C7DD7" w:rsidP="00F41A94">
            <w:r>
              <w:t>Reports to</w:t>
            </w:r>
          </w:p>
        </w:tc>
        <w:tc>
          <w:tcPr>
            <w:tcW w:w="5619" w:type="dxa"/>
          </w:tcPr>
          <w:p w14:paraId="670EBF96" w14:textId="77777777" w:rsidR="004C7DD7" w:rsidRDefault="004C7DD7" w:rsidP="00F41A94">
            <w:r>
              <w:t>Diocesan Children, Youth &amp; Families Officer</w:t>
            </w:r>
          </w:p>
        </w:tc>
      </w:tr>
      <w:tr w:rsidR="004C7DD7" w14:paraId="48D7A83B" w14:textId="77777777" w:rsidTr="00F41A94">
        <w:tc>
          <w:tcPr>
            <w:tcW w:w="3397" w:type="dxa"/>
          </w:tcPr>
          <w:p w14:paraId="04AA81CC" w14:textId="77777777" w:rsidR="004C7DD7" w:rsidRDefault="004C7DD7" w:rsidP="00F41A94">
            <w:r>
              <w:t>Travel required</w:t>
            </w:r>
          </w:p>
        </w:tc>
        <w:tc>
          <w:tcPr>
            <w:tcW w:w="5619" w:type="dxa"/>
          </w:tcPr>
          <w:p w14:paraId="1C42110E" w14:textId="77777777" w:rsidR="004C7DD7" w:rsidRPr="006E6B24" w:rsidRDefault="004C7DD7" w:rsidP="00F41A94">
            <w:r w:rsidRPr="006E6B24">
              <w:t>Regular within the Diocese</w:t>
            </w:r>
          </w:p>
          <w:p w14:paraId="2D95046D" w14:textId="77777777" w:rsidR="004C7DD7" w:rsidRDefault="004C7DD7" w:rsidP="00F41A94">
            <w:pPr>
              <w:rPr>
                <w:color w:val="C00000"/>
              </w:rPr>
            </w:pPr>
            <w:r w:rsidRPr="006E6B24">
              <w:t>Based on the Isle of Wight (location to be discussed)</w:t>
            </w:r>
          </w:p>
        </w:tc>
      </w:tr>
      <w:tr w:rsidR="004C7DD7" w14:paraId="48B53DB5" w14:textId="77777777" w:rsidTr="00F41A94">
        <w:tc>
          <w:tcPr>
            <w:tcW w:w="3397" w:type="dxa"/>
          </w:tcPr>
          <w:p w14:paraId="145DC916" w14:textId="77777777" w:rsidR="004C7DD7" w:rsidRDefault="004C7DD7" w:rsidP="00F41A94">
            <w:r>
              <w:t>Work pattern / hours</w:t>
            </w:r>
          </w:p>
        </w:tc>
        <w:tc>
          <w:tcPr>
            <w:tcW w:w="5619" w:type="dxa"/>
          </w:tcPr>
          <w:p w14:paraId="6CF808D0" w14:textId="77777777" w:rsidR="004C7DD7" w:rsidRDefault="004C7DD7" w:rsidP="00F41A94">
            <w:r>
              <w:t>Part time 17.5 hours per week</w:t>
            </w:r>
          </w:p>
          <w:p w14:paraId="0276F9C5" w14:textId="77777777" w:rsidR="004C7DD7" w:rsidRDefault="004C7DD7" w:rsidP="00F41A94">
            <w:r>
              <w:t>Worked flexibly Mon – Fri</w:t>
            </w:r>
          </w:p>
          <w:p w14:paraId="2958A4C1" w14:textId="77777777" w:rsidR="004C7DD7" w:rsidRDefault="004C7DD7" w:rsidP="00F41A94">
            <w:r>
              <w:t>Regular weekend and evening work known well in advance and for which TOIL will be given</w:t>
            </w:r>
          </w:p>
        </w:tc>
      </w:tr>
      <w:tr w:rsidR="004C7DD7" w14:paraId="67297D6E" w14:textId="77777777" w:rsidTr="00F41A94">
        <w:tc>
          <w:tcPr>
            <w:tcW w:w="3397" w:type="dxa"/>
          </w:tcPr>
          <w:p w14:paraId="6C0D1F12" w14:textId="77777777" w:rsidR="004C7DD7" w:rsidRDefault="004C7DD7" w:rsidP="00F41A94">
            <w:r>
              <w:t>DBS check required (Yes / No)</w:t>
            </w:r>
          </w:p>
        </w:tc>
        <w:tc>
          <w:tcPr>
            <w:tcW w:w="5619" w:type="dxa"/>
          </w:tcPr>
          <w:p w14:paraId="4E6DD8F8" w14:textId="77777777" w:rsidR="004C7DD7" w:rsidRDefault="004C7DD7" w:rsidP="00F41A94">
            <w:r>
              <w:t>Yes</w:t>
            </w:r>
          </w:p>
        </w:tc>
      </w:tr>
      <w:tr w:rsidR="004C7DD7" w14:paraId="5EC2A352" w14:textId="77777777" w:rsidTr="00F41A94">
        <w:tc>
          <w:tcPr>
            <w:tcW w:w="3397" w:type="dxa"/>
          </w:tcPr>
          <w:p w14:paraId="3DBDCEE9" w14:textId="77777777" w:rsidR="004C7DD7" w:rsidRDefault="004C7DD7" w:rsidP="00F41A94">
            <w:r>
              <w:t>Special conditions of employment</w:t>
            </w:r>
          </w:p>
        </w:tc>
        <w:tc>
          <w:tcPr>
            <w:tcW w:w="5619" w:type="dxa"/>
          </w:tcPr>
          <w:p w14:paraId="35B79457" w14:textId="77777777" w:rsidR="004C7DD7" w:rsidRDefault="004C7DD7" w:rsidP="00F41A94">
            <w:r>
              <w:t xml:space="preserve">This role is time-limited for </w:t>
            </w:r>
            <w:r w:rsidRPr="4B648805">
              <w:rPr>
                <w:color w:val="000000" w:themeColor="text1"/>
              </w:rPr>
              <w:t>2 years</w:t>
            </w:r>
            <w:r w:rsidRPr="4B648805">
              <w:rPr>
                <w:color w:val="FF0000"/>
              </w:rPr>
              <w:t xml:space="preserve"> </w:t>
            </w:r>
            <w:r>
              <w:t>in the first instance.</w:t>
            </w:r>
          </w:p>
        </w:tc>
      </w:tr>
      <w:tr w:rsidR="004C7DD7" w14:paraId="685C55AC" w14:textId="77777777" w:rsidTr="00F41A94">
        <w:tc>
          <w:tcPr>
            <w:tcW w:w="3397" w:type="dxa"/>
          </w:tcPr>
          <w:p w14:paraId="6C007932" w14:textId="77777777" w:rsidR="004C7DD7" w:rsidRDefault="004C7DD7" w:rsidP="00F41A94">
            <w:r>
              <w:t>Date written / updated</w:t>
            </w:r>
          </w:p>
        </w:tc>
        <w:tc>
          <w:tcPr>
            <w:tcW w:w="5619" w:type="dxa"/>
          </w:tcPr>
          <w:p w14:paraId="69366F65" w14:textId="77777777" w:rsidR="004C7DD7" w:rsidRDefault="004C7DD7" w:rsidP="00F41A94">
            <w:r>
              <w:t>September 2025</w:t>
            </w:r>
          </w:p>
        </w:tc>
      </w:tr>
      <w:tr w:rsidR="004C7DD7" w14:paraId="79A6B9E1" w14:textId="77777777" w:rsidTr="00F41A94">
        <w:tc>
          <w:tcPr>
            <w:tcW w:w="3397" w:type="dxa"/>
          </w:tcPr>
          <w:p w14:paraId="394F9B79" w14:textId="77777777" w:rsidR="004C7DD7" w:rsidRDefault="004C7DD7" w:rsidP="00F41A94">
            <w:r>
              <w:t>Start Date</w:t>
            </w:r>
          </w:p>
        </w:tc>
        <w:tc>
          <w:tcPr>
            <w:tcW w:w="5619" w:type="dxa"/>
          </w:tcPr>
          <w:p w14:paraId="3E0C51B1" w14:textId="77777777" w:rsidR="004C7DD7" w:rsidRDefault="004C7DD7" w:rsidP="00F41A94">
            <w:r>
              <w:t>Q1 2026</w:t>
            </w:r>
          </w:p>
        </w:tc>
      </w:tr>
    </w:tbl>
    <w:p w14:paraId="0C35F0FD" w14:textId="77777777" w:rsidR="004C7DD7" w:rsidRDefault="004C7DD7" w:rsidP="004C7DD7"/>
    <w:tbl>
      <w:tblPr>
        <w:tblStyle w:val="TableGrid"/>
        <w:tblW w:w="0" w:type="auto"/>
        <w:tblLook w:val="04A0" w:firstRow="1" w:lastRow="0" w:firstColumn="1" w:lastColumn="0" w:noHBand="0" w:noVBand="1"/>
      </w:tblPr>
      <w:tblGrid>
        <w:gridCol w:w="9011"/>
      </w:tblGrid>
      <w:tr w:rsidR="004C7DD7" w14:paraId="7BC5B90F" w14:textId="77777777" w:rsidTr="00F41A94">
        <w:tc>
          <w:tcPr>
            <w:tcW w:w="9016" w:type="dxa"/>
            <w:shd w:val="clear" w:color="auto" w:fill="2F5496" w:themeFill="accent1" w:themeFillShade="BF"/>
          </w:tcPr>
          <w:p w14:paraId="0C6AE451" w14:textId="77777777" w:rsidR="004C7DD7" w:rsidRDefault="004C7DD7" w:rsidP="00F41A94">
            <w:r>
              <w:t>Role context</w:t>
            </w:r>
          </w:p>
        </w:tc>
      </w:tr>
      <w:tr w:rsidR="004C7DD7" w14:paraId="167D5D48" w14:textId="77777777" w:rsidTr="00F41A94">
        <w:tc>
          <w:tcPr>
            <w:tcW w:w="9016" w:type="dxa"/>
          </w:tcPr>
          <w:p w14:paraId="6B597925" w14:textId="77777777" w:rsidR="004C7DD7" w:rsidRDefault="004C7DD7" w:rsidP="00F41A94">
            <w:pPr>
              <w:spacing w:line="276" w:lineRule="auto"/>
              <w:jc w:val="both"/>
            </w:pPr>
          </w:p>
          <w:p w14:paraId="628974A7" w14:textId="77777777" w:rsidR="004C7DD7" w:rsidRPr="00500788" w:rsidRDefault="004C7DD7" w:rsidP="00F41A94">
            <w:pPr>
              <w:spacing w:line="276" w:lineRule="auto"/>
              <w:jc w:val="both"/>
              <w:rPr>
                <w:sz w:val="22"/>
                <w:szCs w:val="22"/>
              </w:rPr>
            </w:pPr>
            <w:r w:rsidRPr="00500788">
              <w:rPr>
                <w:sz w:val="22"/>
                <w:szCs w:val="22"/>
              </w:rPr>
              <w:t>The Diocese of Portsmouth has been awarded £5.3m by the Church of England’s Strategic Mission and Ministry (SMMI) Board to support delivery of its £8.75m rejuvenate strategy (Rejuvenate).</w:t>
            </w:r>
          </w:p>
          <w:p w14:paraId="4E4D2061" w14:textId="77777777" w:rsidR="004C7DD7" w:rsidRPr="00500788" w:rsidRDefault="004C7DD7" w:rsidP="00F41A94">
            <w:pPr>
              <w:spacing w:line="276" w:lineRule="auto"/>
              <w:jc w:val="both"/>
              <w:rPr>
                <w:sz w:val="22"/>
                <w:szCs w:val="22"/>
              </w:rPr>
            </w:pPr>
          </w:p>
          <w:p w14:paraId="7FE010C9" w14:textId="77777777" w:rsidR="004C7DD7" w:rsidRPr="00500788" w:rsidRDefault="004C7DD7" w:rsidP="00F41A94">
            <w:pPr>
              <w:spacing w:line="276" w:lineRule="auto"/>
              <w:jc w:val="both"/>
              <w:rPr>
                <w:sz w:val="22"/>
                <w:szCs w:val="22"/>
              </w:rPr>
            </w:pPr>
            <w:r w:rsidRPr="00500788">
              <w:rPr>
                <w:sz w:val="22"/>
                <w:szCs w:val="22"/>
              </w:rPr>
              <w:t xml:space="preserve">Our diocesan-level vision and strategy provide a framework for the life and ministry of parishes, chaplaincies and deaneries of the diocese.  It speaks of a diocese longing to be “a rejuvenating community of Jesus-centred, Kingdom-seeking disciples”. As a diocese, we have been inspired by a vision of Christ’s Body, the Church.  A prayerful community which seeks God’s Kingdom in and for the world.  A community </w:t>
            </w:r>
            <w:r>
              <w:rPr>
                <w:sz w:val="22"/>
                <w:szCs w:val="22"/>
              </w:rPr>
              <w:t>w</w:t>
            </w:r>
            <w:r w:rsidRPr="00500788">
              <w:rPr>
                <w:sz w:val="22"/>
                <w:szCs w:val="22"/>
              </w:rPr>
              <w:t xml:space="preserve">here older people are treasured as the Church of </w:t>
            </w:r>
            <w:r w:rsidRPr="00500788">
              <w:rPr>
                <w:i/>
                <w:iCs/>
                <w:sz w:val="22"/>
                <w:szCs w:val="22"/>
              </w:rPr>
              <w:t>today</w:t>
            </w:r>
            <w:r w:rsidRPr="00500788">
              <w:rPr>
                <w:sz w:val="22"/>
                <w:szCs w:val="22"/>
              </w:rPr>
              <w:t xml:space="preserve"> (rather than yesterday) and younger people find their place and voice as the Church of </w:t>
            </w:r>
            <w:r w:rsidRPr="00500788">
              <w:rPr>
                <w:i/>
                <w:iCs/>
                <w:sz w:val="22"/>
                <w:szCs w:val="22"/>
              </w:rPr>
              <w:t>today</w:t>
            </w:r>
            <w:r w:rsidRPr="00500788">
              <w:rPr>
                <w:sz w:val="22"/>
                <w:szCs w:val="22"/>
              </w:rPr>
              <w:t xml:space="preserve"> (rather than of tomorrow).</w:t>
            </w:r>
          </w:p>
          <w:p w14:paraId="51F0F045" w14:textId="77777777" w:rsidR="004C7DD7" w:rsidRPr="00500788" w:rsidRDefault="004C7DD7" w:rsidP="00F41A94">
            <w:pPr>
              <w:spacing w:line="276" w:lineRule="auto"/>
              <w:jc w:val="both"/>
              <w:rPr>
                <w:sz w:val="22"/>
                <w:szCs w:val="22"/>
              </w:rPr>
            </w:pPr>
          </w:p>
          <w:p w14:paraId="233E6DA5" w14:textId="77777777" w:rsidR="004C7DD7" w:rsidRPr="00500788" w:rsidRDefault="004C7DD7" w:rsidP="00F41A94">
            <w:pPr>
              <w:spacing w:line="276" w:lineRule="auto"/>
              <w:jc w:val="both"/>
              <w:rPr>
                <w:sz w:val="22"/>
                <w:szCs w:val="22"/>
              </w:rPr>
            </w:pPr>
            <w:r w:rsidRPr="6E7991D8">
              <w:rPr>
                <w:sz w:val="22"/>
                <w:szCs w:val="22"/>
              </w:rPr>
              <w:t xml:space="preserve">Over the past 2 ½ years, we have seen the extraordinary growth of Anna Chaplaincy within our diocese.  By God’s grace, we trust this vital ministry will go from strength to strength in the years ahead.  Rejuvenate, and the investment that has now been awarded to support it, applies our collective focus and energy to the challenge of connecting with younger generations </w:t>
            </w:r>
            <w:r w:rsidRPr="6E7991D8">
              <w:rPr>
                <w:i/>
                <w:iCs/>
                <w:sz w:val="22"/>
                <w:szCs w:val="22"/>
              </w:rPr>
              <w:t>that they might discover Jesus Christ and the Kingdom for themselves</w:t>
            </w:r>
            <w:r w:rsidRPr="6E7991D8">
              <w:rPr>
                <w:sz w:val="22"/>
                <w:szCs w:val="22"/>
              </w:rPr>
              <w:t>.</w:t>
            </w:r>
          </w:p>
          <w:p w14:paraId="2D011FF8" w14:textId="77777777" w:rsidR="004C7DD7" w:rsidRPr="00500788" w:rsidRDefault="004C7DD7" w:rsidP="00F41A94">
            <w:pPr>
              <w:spacing w:line="276" w:lineRule="auto"/>
              <w:jc w:val="both"/>
              <w:rPr>
                <w:sz w:val="22"/>
                <w:szCs w:val="22"/>
              </w:rPr>
            </w:pPr>
          </w:p>
          <w:p w14:paraId="1F343C72" w14:textId="77777777" w:rsidR="004C7DD7" w:rsidRDefault="004C7DD7" w:rsidP="00F41A94">
            <w:pPr>
              <w:spacing w:line="276" w:lineRule="auto"/>
              <w:jc w:val="both"/>
              <w:rPr>
                <w:sz w:val="22"/>
                <w:szCs w:val="22"/>
              </w:rPr>
            </w:pPr>
            <w:r w:rsidRPr="4B648805">
              <w:rPr>
                <w:rFonts w:ascii="Aptos" w:eastAsia="Aptos" w:hAnsi="Aptos" w:cs="Aptos"/>
                <w:sz w:val="22"/>
                <w:szCs w:val="22"/>
              </w:rPr>
              <w:lastRenderedPageBreak/>
              <w:t>As a diocese, we share the Church of England’s bold aspiration to see the number of children and young disciples in our churches double and more. We long to see vibrant, growing ministry to children and young people within reach of every home across south-east Hampshire and the Isle of Wight.</w:t>
            </w:r>
            <w:r w:rsidRPr="4B648805">
              <w:rPr>
                <w:color w:val="FF0000"/>
                <w:sz w:val="22"/>
                <w:szCs w:val="22"/>
              </w:rPr>
              <w:t xml:space="preserve"> </w:t>
            </w:r>
            <w:r w:rsidRPr="4B648805">
              <w:rPr>
                <w:sz w:val="22"/>
                <w:szCs w:val="22"/>
              </w:rPr>
              <w:t xml:space="preserve"> We want to reverse the decline in attendance and to equip and encourage clergy and lay leaders in prayer and discipleship.</w:t>
            </w:r>
          </w:p>
          <w:p w14:paraId="31FFA29A" w14:textId="77777777" w:rsidR="004C7DD7" w:rsidRPr="00500788" w:rsidRDefault="004C7DD7" w:rsidP="00F41A94">
            <w:pPr>
              <w:spacing w:line="276" w:lineRule="auto"/>
              <w:jc w:val="both"/>
              <w:rPr>
                <w:sz w:val="22"/>
                <w:szCs w:val="22"/>
              </w:rPr>
            </w:pPr>
          </w:p>
          <w:p w14:paraId="370DC8D6" w14:textId="77777777" w:rsidR="004C7DD7" w:rsidRDefault="004C7DD7" w:rsidP="00F41A94">
            <w:pPr>
              <w:spacing w:line="276" w:lineRule="auto"/>
              <w:jc w:val="both"/>
            </w:pPr>
          </w:p>
          <w:p w14:paraId="26DE79E2" w14:textId="77777777" w:rsidR="004C7DD7" w:rsidRDefault="004C7DD7" w:rsidP="00F41A94">
            <w:pPr>
              <w:spacing w:line="276" w:lineRule="auto"/>
              <w:jc w:val="both"/>
            </w:pPr>
            <w:r>
              <w:t>Our strategy for delivering Rejuvenate includes three main elements:</w:t>
            </w:r>
          </w:p>
          <w:p w14:paraId="3FF69929" w14:textId="77777777" w:rsidR="004C7DD7" w:rsidRDefault="004C7DD7" w:rsidP="00F41A94">
            <w:pPr>
              <w:spacing w:line="276" w:lineRule="auto"/>
              <w:jc w:val="both"/>
            </w:pPr>
          </w:p>
          <w:p w14:paraId="725E8D5D" w14:textId="77777777" w:rsidR="004C7DD7" w:rsidRDefault="004C7DD7" w:rsidP="004C7DD7">
            <w:pPr>
              <w:pStyle w:val="ListParagraph"/>
              <w:numPr>
                <w:ilvl w:val="0"/>
                <w:numId w:val="4"/>
              </w:numPr>
              <w:snapToGrid/>
              <w:spacing w:after="0" w:line="276" w:lineRule="auto"/>
              <w:contextualSpacing/>
              <w:jc w:val="both"/>
            </w:pPr>
            <w:r>
              <w:t xml:space="preserve">to </w:t>
            </w:r>
            <w:r w:rsidRPr="00AA683E">
              <w:rPr>
                <w:b/>
                <w:bCs/>
              </w:rPr>
              <w:t>REVIVE</w:t>
            </w:r>
            <w:r>
              <w:t xml:space="preserve"> the well-being and spiritual leadership of our diocese by growing a host of little communities (‘Cairns’) which create space for God’s Holy Spirit by prayerful reading of scripture, eating and studying together</w:t>
            </w:r>
          </w:p>
          <w:p w14:paraId="30620FF6" w14:textId="77777777" w:rsidR="004C7DD7" w:rsidRDefault="004C7DD7" w:rsidP="004C7DD7">
            <w:pPr>
              <w:pStyle w:val="ListParagraph"/>
              <w:numPr>
                <w:ilvl w:val="0"/>
                <w:numId w:val="4"/>
              </w:numPr>
              <w:snapToGrid/>
              <w:spacing w:after="0" w:line="276" w:lineRule="auto"/>
              <w:contextualSpacing/>
              <w:jc w:val="both"/>
            </w:pPr>
            <w:r>
              <w:t xml:space="preserve">to </w:t>
            </w:r>
            <w:r w:rsidRPr="00AA683E">
              <w:rPr>
                <w:b/>
                <w:bCs/>
              </w:rPr>
              <w:t>REVITALISE</w:t>
            </w:r>
            <w:r>
              <w:t xml:space="preserve"> and encourage our churches, to create pathways by which those currently unconnected to church can connect with the Christian message and make their journey towards becoming committed disciples</w:t>
            </w:r>
          </w:p>
          <w:p w14:paraId="3D0B2EDA" w14:textId="77777777" w:rsidR="004C7DD7" w:rsidRDefault="004C7DD7" w:rsidP="004C7DD7">
            <w:pPr>
              <w:pStyle w:val="ListParagraph"/>
              <w:numPr>
                <w:ilvl w:val="0"/>
                <w:numId w:val="4"/>
              </w:numPr>
              <w:snapToGrid/>
              <w:spacing w:after="0" w:line="276" w:lineRule="auto"/>
              <w:contextualSpacing/>
              <w:jc w:val="both"/>
            </w:pPr>
            <w:r>
              <w:t xml:space="preserve">to </w:t>
            </w:r>
            <w:r w:rsidRPr="00AA683E">
              <w:rPr>
                <w:b/>
                <w:bCs/>
              </w:rPr>
              <w:t>RENEW</w:t>
            </w:r>
            <w:r>
              <w:t xml:space="preserve"> the Church in areas where it currently has little presence, including the planting of new congregations and worshipping communities.  Some of this work has already begun, with church-planting over the past eight years creating new and growing churches in central Portsmouth, Southsea, Gosport and Ryde.  Hundreds of children, young people, students and young families have joined thriving congregations at Harbour Church in Portsmouth, St Margaret’s Church in Southsea, Haven Church in Gosport and All Saints Church in Ryde.</w:t>
            </w:r>
          </w:p>
          <w:p w14:paraId="71113CE8" w14:textId="77777777" w:rsidR="004C7DD7" w:rsidRDefault="004C7DD7" w:rsidP="00F41A94">
            <w:pPr>
              <w:spacing w:line="276" w:lineRule="auto"/>
              <w:jc w:val="both"/>
            </w:pPr>
          </w:p>
          <w:p w14:paraId="3D5A76B5" w14:textId="77777777" w:rsidR="004C7DD7" w:rsidRDefault="004C7DD7" w:rsidP="00F41A94">
            <w:pPr>
              <w:spacing w:line="276" w:lineRule="auto"/>
              <w:jc w:val="both"/>
            </w:pPr>
            <w:r>
              <w:t>The new investment will allow us to expand this work and start new projects that aim to rejuvenate our diocese, including:</w:t>
            </w:r>
          </w:p>
          <w:p w14:paraId="5288E348" w14:textId="77777777" w:rsidR="004C7DD7" w:rsidRDefault="004C7DD7" w:rsidP="00F41A94">
            <w:pPr>
              <w:spacing w:line="276" w:lineRule="auto"/>
              <w:jc w:val="both"/>
            </w:pPr>
          </w:p>
          <w:p w14:paraId="68841FB7" w14:textId="77777777" w:rsidR="004C7DD7" w:rsidRDefault="004C7DD7" w:rsidP="004C7DD7">
            <w:pPr>
              <w:pStyle w:val="ListParagraph"/>
              <w:numPr>
                <w:ilvl w:val="0"/>
                <w:numId w:val="8"/>
              </w:numPr>
              <w:snapToGrid/>
              <w:spacing w:after="0" w:line="276" w:lineRule="auto"/>
              <w:contextualSpacing/>
              <w:jc w:val="both"/>
            </w:pPr>
            <w:r w:rsidRPr="00AA683E">
              <w:rPr>
                <w:b/>
                <w:bCs/>
              </w:rPr>
              <w:t>Cairns</w:t>
            </w:r>
            <w:r>
              <w:t>, a network of sustaining and inspirational little communities meeting regularly to pray, break bread and to encourage one-another in ministry.</w:t>
            </w:r>
          </w:p>
          <w:p w14:paraId="2FC1922A" w14:textId="77777777" w:rsidR="004C7DD7" w:rsidRDefault="004C7DD7" w:rsidP="004C7DD7">
            <w:pPr>
              <w:pStyle w:val="ListParagraph"/>
              <w:numPr>
                <w:ilvl w:val="0"/>
                <w:numId w:val="8"/>
              </w:numPr>
              <w:snapToGrid/>
              <w:spacing w:after="0" w:line="276" w:lineRule="auto"/>
              <w:contextualSpacing/>
              <w:jc w:val="both"/>
            </w:pPr>
            <w:r w:rsidRPr="00AA683E">
              <w:rPr>
                <w:b/>
                <w:bCs/>
              </w:rPr>
              <w:t>Pathways to discipleship</w:t>
            </w:r>
            <w:r>
              <w:t>, in which parishes will be given funding to create ways of engaging their communities and equipping new disciples for mission.</w:t>
            </w:r>
          </w:p>
          <w:p w14:paraId="30111134" w14:textId="77777777" w:rsidR="004C7DD7" w:rsidRDefault="004C7DD7" w:rsidP="004C7DD7">
            <w:pPr>
              <w:pStyle w:val="ListParagraph"/>
              <w:numPr>
                <w:ilvl w:val="0"/>
                <w:numId w:val="8"/>
              </w:numPr>
              <w:snapToGrid/>
              <w:spacing w:after="0" w:line="276" w:lineRule="auto"/>
              <w:contextualSpacing/>
              <w:jc w:val="both"/>
            </w:pPr>
            <w:r w:rsidRPr="00AA683E">
              <w:rPr>
                <w:b/>
                <w:bCs/>
              </w:rPr>
              <w:t>Choir Church</w:t>
            </w:r>
            <w:r>
              <w:t>, a way that churches can use a love of singing to create new worshipping communities.</w:t>
            </w:r>
          </w:p>
          <w:p w14:paraId="19CDB75C" w14:textId="77777777" w:rsidR="004C7DD7" w:rsidRDefault="004C7DD7" w:rsidP="004C7DD7">
            <w:pPr>
              <w:pStyle w:val="ListParagraph"/>
              <w:numPr>
                <w:ilvl w:val="0"/>
                <w:numId w:val="8"/>
              </w:numPr>
              <w:snapToGrid/>
              <w:spacing w:after="0" w:line="276" w:lineRule="auto"/>
              <w:contextualSpacing/>
              <w:jc w:val="both"/>
            </w:pPr>
            <w:r w:rsidRPr="00AA683E">
              <w:rPr>
                <w:b/>
                <w:bCs/>
              </w:rPr>
              <w:t>Flourish</w:t>
            </w:r>
            <w:r>
              <w:t>, the creation of midweek, voluntary, worshipping communities for children and families, based in their schools.</w:t>
            </w:r>
          </w:p>
          <w:p w14:paraId="03FFF222" w14:textId="77777777" w:rsidR="004C7DD7" w:rsidRDefault="004C7DD7" w:rsidP="004C7DD7">
            <w:pPr>
              <w:pStyle w:val="ListParagraph"/>
              <w:numPr>
                <w:ilvl w:val="0"/>
                <w:numId w:val="8"/>
              </w:numPr>
              <w:snapToGrid/>
              <w:spacing w:after="0" w:line="276" w:lineRule="auto"/>
              <w:contextualSpacing/>
              <w:jc w:val="both"/>
            </w:pPr>
            <w:r w:rsidRPr="16C10E42">
              <w:rPr>
                <w:b/>
                <w:bCs/>
              </w:rPr>
              <w:t>Mission projects</w:t>
            </w:r>
            <w:r>
              <w:t xml:space="preserve"> in Paulsgrove and Leigh Park, to create new worshipping communities with young people and families as the heartbeat of each congregation.</w:t>
            </w:r>
          </w:p>
          <w:p w14:paraId="0CF8AE30" w14:textId="77777777" w:rsidR="004C7DD7" w:rsidRDefault="004C7DD7" w:rsidP="004C7DD7">
            <w:pPr>
              <w:pStyle w:val="ListParagraph"/>
              <w:numPr>
                <w:ilvl w:val="0"/>
                <w:numId w:val="8"/>
              </w:numPr>
              <w:snapToGrid/>
              <w:spacing w:after="0" w:line="276" w:lineRule="auto"/>
              <w:contextualSpacing/>
              <w:jc w:val="both"/>
            </w:pPr>
            <w:r w:rsidRPr="00AA683E">
              <w:rPr>
                <w:b/>
                <w:bCs/>
              </w:rPr>
              <w:lastRenderedPageBreak/>
              <w:t>Church plants</w:t>
            </w:r>
            <w:r>
              <w:t>, both in urban Portsmouth and suburban Fareham, moving towards a worshipping community in the new major development of Welborne and Berewood.</w:t>
            </w:r>
          </w:p>
          <w:p w14:paraId="3B3F24E1" w14:textId="77777777" w:rsidR="004C7DD7" w:rsidRDefault="004C7DD7" w:rsidP="004C7DD7">
            <w:pPr>
              <w:pStyle w:val="ListParagraph"/>
              <w:numPr>
                <w:ilvl w:val="0"/>
                <w:numId w:val="8"/>
              </w:numPr>
              <w:snapToGrid/>
              <w:spacing w:after="0" w:line="276" w:lineRule="auto"/>
              <w:contextualSpacing/>
              <w:jc w:val="both"/>
            </w:pPr>
            <w:r w:rsidRPr="00AA683E">
              <w:rPr>
                <w:b/>
                <w:bCs/>
              </w:rPr>
              <w:t>Training in Youthwork from Youthscape</w:t>
            </w:r>
            <w:r>
              <w:t>, establishing expertise and new leaders to work with children, families and young people.</w:t>
            </w:r>
          </w:p>
          <w:p w14:paraId="0076A37C" w14:textId="77777777" w:rsidR="004C7DD7" w:rsidRDefault="004C7DD7" w:rsidP="004C7DD7">
            <w:pPr>
              <w:pStyle w:val="ListParagraph"/>
              <w:numPr>
                <w:ilvl w:val="0"/>
                <w:numId w:val="8"/>
              </w:numPr>
              <w:snapToGrid/>
              <w:spacing w:after="0" w:line="276" w:lineRule="auto"/>
              <w:contextualSpacing/>
              <w:jc w:val="both"/>
              <w:rPr>
                <w:color w:val="000000" w:themeColor="text1"/>
              </w:rPr>
            </w:pPr>
            <w:r w:rsidRPr="6AFEEB4E">
              <w:rPr>
                <w:b/>
                <w:bCs/>
                <w:color w:val="000000" w:themeColor="text1"/>
              </w:rPr>
              <w:t>Training in Children’s Ministry Essentials</w:t>
            </w:r>
            <w:r w:rsidRPr="6AFEEB4E">
              <w:rPr>
                <w:color w:val="000000" w:themeColor="text1"/>
              </w:rPr>
              <w:t>, establishing expertise and equipping new leaders to work with children, families and young people.</w:t>
            </w:r>
          </w:p>
          <w:p w14:paraId="626A740F" w14:textId="77777777" w:rsidR="004C7DD7" w:rsidRDefault="004C7DD7" w:rsidP="00F41A94">
            <w:pPr>
              <w:pStyle w:val="ListParagraph"/>
              <w:spacing w:line="276" w:lineRule="auto"/>
              <w:jc w:val="both"/>
              <w:rPr>
                <w:color w:val="000000" w:themeColor="text1"/>
              </w:rPr>
            </w:pPr>
          </w:p>
          <w:p w14:paraId="28F33D24" w14:textId="77777777" w:rsidR="004C7DD7" w:rsidRPr="006E6B24" w:rsidRDefault="004C7DD7" w:rsidP="00F41A94">
            <w:pPr>
              <w:pStyle w:val="ListParagraph"/>
              <w:spacing w:line="276" w:lineRule="auto"/>
              <w:jc w:val="both"/>
              <w:rPr>
                <w:color w:val="000000" w:themeColor="text1"/>
              </w:rPr>
            </w:pPr>
          </w:p>
        </w:tc>
      </w:tr>
    </w:tbl>
    <w:tbl>
      <w:tblPr>
        <w:tblStyle w:val="TableGrid"/>
        <w:tblpPr w:leftFromText="180" w:rightFromText="180" w:vertAnchor="text" w:horzAnchor="margin" w:tblpY="-295"/>
        <w:tblW w:w="0" w:type="auto"/>
        <w:tblLook w:val="04A0" w:firstRow="1" w:lastRow="0" w:firstColumn="1" w:lastColumn="0" w:noHBand="0" w:noVBand="1"/>
      </w:tblPr>
      <w:tblGrid>
        <w:gridCol w:w="9011"/>
      </w:tblGrid>
      <w:tr w:rsidR="004C7DD7" w14:paraId="0849E6EA" w14:textId="77777777" w:rsidTr="00F41A94">
        <w:tc>
          <w:tcPr>
            <w:tcW w:w="9016" w:type="dxa"/>
            <w:shd w:val="clear" w:color="auto" w:fill="2F5496" w:themeFill="accent1" w:themeFillShade="BF"/>
          </w:tcPr>
          <w:p w14:paraId="62704668" w14:textId="77777777" w:rsidR="004C7DD7" w:rsidRDefault="004C7DD7" w:rsidP="00F41A94">
            <w:pPr>
              <w:rPr>
                <w:b/>
                <w:bCs/>
              </w:rPr>
            </w:pPr>
            <w:r>
              <w:rPr>
                <w:b/>
                <w:bCs/>
              </w:rPr>
              <w:lastRenderedPageBreak/>
              <w:t>Role purpose and objectives</w:t>
            </w:r>
          </w:p>
        </w:tc>
      </w:tr>
      <w:tr w:rsidR="004C7DD7" w14:paraId="3F2E3C28" w14:textId="77777777" w:rsidTr="00F41A94">
        <w:tc>
          <w:tcPr>
            <w:tcW w:w="9016" w:type="dxa"/>
          </w:tcPr>
          <w:p w14:paraId="162C5E66" w14:textId="77777777" w:rsidR="004C7DD7" w:rsidRDefault="004C7DD7" w:rsidP="00F41A94">
            <w:pPr>
              <w:rPr>
                <w:b/>
                <w:bCs/>
              </w:rPr>
            </w:pPr>
            <w:r>
              <w:t>Children, Youth &amp; Families Training Facilitator (Isle of Wight)</w:t>
            </w:r>
          </w:p>
        </w:tc>
      </w:tr>
      <w:tr w:rsidR="004C7DD7" w14:paraId="0D425A3D" w14:textId="77777777" w:rsidTr="00F41A94">
        <w:tc>
          <w:tcPr>
            <w:tcW w:w="9016" w:type="dxa"/>
          </w:tcPr>
          <w:p w14:paraId="6BC6A0D9" w14:textId="77777777" w:rsidR="004C7DD7" w:rsidRDefault="004C7DD7" w:rsidP="00F41A94"/>
          <w:p w14:paraId="3E158843" w14:textId="77777777" w:rsidR="004C7DD7" w:rsidRDefault="004C7DD7" w:rsidP="00F41A94">
            <w:r>
              <w:t xml:space="preserve">The PURPOSE </w:t>
            </w:r>
            <w:r w:rsidRPr="00991406">
              <w:t xml:space="preserve">of this role is to nurture and grow disciples of Jesus Christ </w:t>
            </w:r>
            <w:r>
              <w:t>-</w:t>
            </w:r>
            <w:r w:rsidRPr="00991406">
              <w:t xml:space="preserve"> both in depth and in number </w:t>
            </w:r>
            <w:r>
              <w:t>–</w:t>
            </w:r>
            <w:r w:rsidRPr="00991406">
              <w:t xml:space="preserve"> </w:t>
            </w:r>
            <w:r>
              <w:t xml:space="preserve">through the provision of </w:t>
            </w:r>
            <w:r w:rsidRPr="00991406">
              <w:t xml:space="preserve">training </w:t>
            </w:r>
            <w:r>
              <w:t xml:space="preserve">and support </w:t>
            </w:r>
            <w:r w:rsidRPr="00991406">
              <w:t xml:space="preserve">for </w:t>
            </w:r>
            <w:r>
              <w:t>those</w:t>
            </w:r>
            <w:r w:rsidRPr="00991406">
              <w:t xml:space="preserve"> serv</w:t>
            </w:r>
            <w:r>
              <w:t>ing</w:t>
            </w:r>
            <w:r w:rsidRPr="00991406">
              <w:t xml:space="preserve"> in Children, Youth and Families </w:t>
            </w:r>
            <w:r>
              <w:t xml:space="preserve">(CYF) </w:t>
            </w:r>
            <w:r w:rsidRPr="00991406">
              <w:t xml:space="preserve">ministry. </w:t>
            </w:r>
          </w:p>
          <w:p w14:paraId="5B194DAD" w14:textId="77777777" w:rsidR="004C7DD7" w:rsidRDefault="004C7DD7" w:rsidP="00F41A94"/>
          <w:p w14:paraId="74C5CFCB" w14:textId="77777777" w:rsidR="004C7DD7" w:rsidRDefault="004C7DD7" w:rsidP="00F41A94">
            <w:r>
              <w:t xml:space="preserve">By equipping and resourcing leaders and volunteers, the role will enable churches, parishes </w:t>
            </w:r>
            <w:r w:rsidRPr="3DAFA502">
              <w:t>and schools</w:t>
            </w:r>
            <w:r>
              <w:t xml:space="preserve"> to respond more effectively to the discipleship needs of children, young people and families in their communities.</w:t>
            </w:r>
          </w:p>
          <w:p w14:paraId="63C198CD" w14:textId="77777777" w:rsidR="004C7DD7" w:rsidRDefault="004C7DD7" w:rsidP="00F41A94"/>
          <w:p w14:paraId="150FECA2" w14:textId="77777777" w:rsidR="004C7DD7" w:rsidRDefault="004C7DD7" w:rsidP="00F41A94">
            <w:r>
              <w:t>The key OBJECTIVES for this role are:</w:t>
            </w:r>
          </w:p>
          <w:p w14:paraId="1EF5B581" w14:textId="77777777" w:rsidR="004C7DD7" w:rsidRPr="00991406" w:rsidRDefault="004C7DD7" w:rsidP="00F41A94"/>
          <w:p w14:paraId="5340E79C" w14:textId="77777777" w:rsidR="004C7DD7" w:rsidRPr="00991406" w:rsidRDefault="004C7DD7" w:rsidP="004C7DD7">
            <w:pPr>
              <w:numPr>
                <w:ilvl w:val="0"/>
                <w:numId w:val="5"/>
              </w:numPr>
            </w:pPr>
            <w:r w:rsidRPr="00991406">
              <w:t xml:space="preserve">Support the </w:t>
            </w:r>
            <w:r>
              <w:t>CofE’s</w:t>
            </w:r>
            <w:r w:rsidRPr="00991406">
              <w:t xml:space="preserve"> Vision and Strategy for the 2020s and beyond.</w:t>
            </w:r>
          </w:p>
          <w:p w14:paraId="7C022C07" w14:textId="77777777" w:rsidR="004C7DD7" w:rsidRPr="00991406" w:rsidRDefault="004C7DD7" w:rsidP="004C7DD7">
            <w:pPr>
              <w:numPr>
                <w:ilvl w:val="0"/>
                <w:numId w:val="5"/>
              </w:numPr>
            </w:pPr>
            <w:r w:rsidRPr="00991406">
              <w:t xml:space="preserve">Affirm the </w:t>
            </w:r>
            <w:r>
              <w:t>CofE’s</w:t>
            </w:r>
            <w:r w:rsidRPr="00991406">
              <w:t xml:space="preserve"> vocation to proclaim the Good News of Jesus Christ afresh to every generation.</w:t>
            </w:r>
          </w:p>
          <w:p w14:paraId="7A5FF902" w14:textId="77777777" w:rsidR="004C7DD7" w:rsidRPr="00991406" w:rsidRDefault="004C7DD7" w:rsidP="004C7DD7">
            <w:pPr>
              <w:numPr>
                <w:ilvl w:val="0"/>
                <w:numId w:val="5"/>
              </w:numPr>
            </w:pPr>
            <w:r w:rsidRPr="00991406">
              <w:t xml:space="preserve">Enable the </w:t>
            </w:r>
            <w:r>
              <w:t>CofE’s</w:t>
            </w:r>
            <w:r w:rsidRPr="00991406">
              <w:t xml:space="preserve"> priority to be a </w:t>
            </w:r>
            <w:r>
              <w:t xml:space="preserve">Church that is </w:t>
            </w:r>
            <w:r w:rsidRPr="00991406">
              <w:t>younger and more diverse.</w:t>
            </w:r>
          </w:p>
          <w:p w14:paraId="4EE0B44B" w14:textId="77777777" w:rsidR="004C7DD7" w:rsidRPr="00991406" w:rsidRDefault="004C7DD7" w:rsidP="004C7DD7">
            <w:pPr>
              <w:numPr>
                <w:ilvl w:val="0"/>
                <w:numId w:val="5"/>
              </w:numPr>
            </w:pPr>
            <w:r w:rsidRPr="00991406">
              <w:t>Contribute to the bold goal of doubling the number of children and young people in active discipleship by 2030.</w:t>
            </w:r>
          </w:p>
          <w:p w14:paraId="1D7170BF" w14:textId="77777777" w:rsidR="004C7DD7" w:rsidRPr="00991406" w:rsidRDefault="004C7DD7" w:rsidP="004C7DD7">
            <w:pPr>
              <w:numPr>
                <w:ilvl w:val="0"/>
                <w:numId w:val="5"/>
              </w:numPr>
            </w:pPr>
            <w:r w:rsidRPr="00991406">
              <w:t>Assist parishes in placing CYF ministry at the heart of their mission.</w:t>
            </w:r>
          </w:p>
          <w:p w14:paraId="23FF1E83" w14:textId="77777777" w:rsidR="004C7DD7" w:rsidRDefault="004C7DD7" w:rsidP="00F41A94">
            <w:pPr>
              <w:pStyle w:val="ListParagraph"/>
            </w:pPr>
          </w:p>
        </w:tc>
      </w:tr>
    </w:tbl>
    <w:p w14:paraId="458C970C" w14:textId="77777777" w:rsidR="004C7DD7" w:rsidRDefault="004C7DD7" w:rsidP="004C7DD7"/>
    <w:tbl>
      <w:tblPr>
        <w:tblStyle w:val="TableGrid"/>
        <w:tblW w:w="0" w:type="auto"/>
        <w:tblLook w:val="04A0" w:firstRow="1" w:lastRow="0" w:firstColumn="1" w:lastColumn="0" w:noHBand="0" w:noVBand="1"/>
      </w:tblPr>
      <w:tblGrid>
        <w:gridCol w:w="9011"/>
      </w:tblGrid>
      <w:tr w:rsidR="004C7DD7" w14:paraId="2DA2FF49" w14:textId="77777777" w:rsidTr="00F41A94">
        <w:tc>
          <w:tcPr>
            <w:tcW w:w="9016" w:type="dxa"/>
            <w:shd w:val="clear" w:color="auto" w:fill="2F5496" w:themeFill="accent1" w:themeFillShade="BF"/>
          </w:tcPr>
          <w:p w14:paraId="3D8B8CBD" w14:textId="77777777" w:rsidR="004C7DD7" w:rsidRDefault="004C7DD7" w:rsidP="00F41A94">
            <w:r>
              <w:t>Key responsibilities</w:t>
            </w:r>
          </w:p>
        </w:tc>
      </w:tr>
      <w:tr w:rsidR="004C7DD7" w14:paraId="1E0BE970" w14:textId="77777777" w:rsidTr="00F41A94">
        <w:tc>
          <w:tcPr>
            <w:tcW w:w="9016" w:type="dxa"/>
          </w:tcPr>
          <w:p w14:paraId="61285814" w14:textId="77777777" w:rsidR="004C7DD7" w:rsidRDefault="004C7DD7" w:rsidP="00F41A94"/>
          <w:p w14:paraId="63C7D8D2" w14:textId="77777777" w:rsidR="004C7DD7" w:rsidRDefault="004C7DD7" w:rsidP="00F41A94">
            <w:r w:rsidRPr="00500788">
              <w:t>The role-holder will:</w:t>
            </w:r>
          </w:p>
          <w:p w14:paraId="04D5DD2A" w14:textId="77777777" w:rsidR="004C7DD7" w:rsidRPr="00500788" w:rsidRDefault="004C7DD7" w:rsidP="00F41A94"/>
          <w:p w14:paraId="1B9244D0" w14:textId="77777777" w:rsidR="004C7DD7" w:rsidRPr="00500788" w:rsidRDefault="004C7DD7" w:rsidP="004C7DD7">
            <w:pPr>
              <w:numPr>
                <w:ilvl w:val="0"/>
                <w:numId w:val="3"/>
              </w:numPr>
            </w:pPr>
            <w:r>
              <w:t>Deliver high-quality training that equips and inspires those serving in Children, Youth and Families (CYF) ministry across the diocese.</w:t>
            </w:r>
          </w:p>
          <w:p w14:paraId="5566AE03" w14:textId="77777777" w:rsidR="004C7DD7" w:rsidRPr="00500788" w:rsidRDefault="004C7DD7" w:rsidP="004C7DD7">
            <w:pPr>
              <w:numPr>
                <w:ilvl w:val="0"/>
                <w:numId w:val="3"/>
              </w:numPr>
            </w:pPr>
            <w:r>
              <w:t xml:space="preserve">Deliver the </w:t>
            </w:r>
            <w:r w:rsidRPr="3DAFA502">
              <w:rPr>
                <w:i/>
                <w:iCs/>
              </w:rPr>
              <w:t>Children’s Ministry Essentials course</w:t>
            </w:r>
            <w:r>
              <w:t xml:space="preserve"> and the </w:t>
            </w:r>
            <w:r w:rsidRPr="3DAFA502">
              <w:rPr>
                <w:i/>
                <w:iCs/>
              </w:rPr>
              <w:t>Youthscape Essentials</w:t>
            </w:r>
            <w:r>
              <w:t xml:space="preserve"> </w:t>
            </w:r>
            <w:r w:rsidRPr="3DAFA502">
              <w:rPr>
                <w:i/>
                <w:iCs/>
              </w:rPr>
              <w:t>course</w:t>
            </w:r>
            <w:r>
              <w:t xml:space="preserve"> and offer training tailored to the needs of the church, parish, deanery </w:t>
            </w:r>
            <w:r w:rsidRPr="3DAFA502">
              <w:t>or school.</w:t>
            </w:r>
          </w:p>
          <w:p w14:paraId="5F2E89BF" w14:textId="77777777" w:rsidR="004C7DD7" w:rsidRPr="00500788" w:rsidRDefault="004C7DD7" w:rsidP="004C7DD7">
            <w:pPr>
              <w:numPr>
                <w:ilvl w:val="0"/>
                <w:numId w:val="3"/>
              </w:numPr>
            </w:pPr>
            <w:r>
              <w:t>R</w:t>
            </w:r>
            <w:r w:rsidRPr="3DAFA502">
              <w:t>esource, guide and inform volunteers and leaders, ensuring access to suitable and effective materials that support discipleship among children, young people and families.</w:t>
            </w:r>
          </w:p>
          <w:p w14:paraId="17674A5E" w14:textId="77777777" w:rsidR="004C7DD7" w:rsidRPr="00500788" w:rsidRDefault="004C7DD7" w:rsidP="004C7DD7">
            <w:pPr>
              <w:numPr>
                <w:ilvl w:val="0"/>
                <w:numId w:val="3"/>
              </w:numPr>
            </w:pPr>
            <w:r w:rsidRPr="3DAFA502">
              <w:t xml:space="preserve">Support the delivery of Diocesan initiatives (e.g., </w:t>
            </w:r>
            <w:r w:rsidRPr="3DAFA502">
              <w:rPr>
                <w:i/>
                <w:iCs/>
              </w:rPr>
              <w:t>Flourish, Prayer Spaces in Schools, Godly Play, Open the Book, Intergenerational Projects, and the Annual Education Project</w:t>
            </w:r>
            <w:r w:rsidRPr="3DAFA502">
              <w:t>) through relevant training and encouragement.</w:t>
            </w:r>
          </w:p>
          <w:p w14:paraId="709CB3CA" w14:textId="77777777" w:rsidR="004C7DD7" w:rsidRDefault="004C7DD7" w:rsidP="004C7DD7">
            <w:pPr>
              <w:numPr>
                <w:ilvl w:val="0"/>
                <w:numId w:val="3"/>
              </w:numPr>
            </w:pPr>
            <w:r w:rsidRPr="3DAFA502">
              <w:t>Su</w:t>
            </w:r>
            <w:r>
              <w:t>pport the delivery of National C of E ‘Growing Faith’ initiatives such as ‘Chatting Faith’ which focus on developing the faith triangle between home, church and school</w:t>
            </w:r>
          </w:p>
          <w:p w14:paraId="46AA3CB3" w14:textId="77777777" w:rsidR="004C7DD7" w:rsidRPr="00500788" w:rsidRDefault="004C7DD7" w:rsidP="004C7DD7">
            <w:pPr>
              <w:numPr>
                <w:ilvl w:val="0"/>
                <w:numId w:val="3"/>
              </w:numPr>
            </w:pPr>
            <w:r>
              <w:t>Respond proactively to requests for training and support from churches, parishe</w:t>
            </w:r>
            <w:r w:rsidRPr="3DAFA502">
              <w:t>s and schools.</w:t>
            </w:r>
          </w:p>
          <w:p w14:paraId="0BE783A9" w14:textId="77777777" w:rsidR="004C7DD7" w:rsidRPr="00500788" w:rsidRDefault="004C7DD7" w:rsidP="004C7DD7">
            <w:pPr>
              <w:numPr>
                <w:ilvl w:val="0"/>
                <w:numId w:val="3"/>
              </w:numPr>
            </w:pPr>
            <w:r w:rsidRPr="00500788">
              <w:lastRenderedPageBreak/>
              <w:t>Work collaboratively with the Diocesan CYF Officer to contribute to the wider Church of England strategy of proclaiming the Gospel afresh to each generation, growing a church that is younger and more diverse and placing children, youth and families at the heart of mission.</w:t>
            </w:r>
          </w:p>
          <w:p w14:paraId="4BB29BB2" w14:textId="77777777" w:rsidR="004C7DD7" w:rsidRDefault="004C7DD7" w:rsidP="00F41A94"/>
        </w:tc>
      </w:tr>
    </w:tbl>
    <w:p w14:paraId="4A072522" w14:textId="77777777" w:rsidR="004C7DD7" w:rsidRDefault="004C7DD7" w:rsidP="004C7DD7"/>
    <w:p w14:paraId="0F287314" w14:textId="77777777" w:rsidR="004C7DD7" w:rsidRDefault="004C7DD7" w:rsidP="004C7DD7"/>
    <w:tbl>
      <w:tblPr>
        <w:tblStyle w:val="TableGrid"/>
        <w:tblpPr w:leftFromText="180" w:rightFromText="180" w:horzAnchor="margin" w:tblpY="-472"/>
        <w:tblW w:w="0" w:type="auto"/>
        <w:tblLook w:val="04A0" w:firstRow="1" w:lastRow="0" w:firstColumn="1" w:lastColumn="0" w:noHBand="0" w:noVBand="1"/>
      </w:tblPr>
      <w:tblGrid>
        <w:gridCol w:w="9011"/>
      </w:tblGrid>
      <w:tr w:rsidR="004C7DD7" w14:paraId="56A44C2A" w14:textId="77777777" w:rsidTr="00F41A94">
        <w:tc>
          <w:tcPr>
            <w:tcW w:w="9016" w:type="dxa"/>
            <w:shd w:val="clear" w:color="auto" w:fill="2F5496" w:themeFill="accent1" w:themeFillShade="BF"/>
          </w:tcPr>
          <w:p w14:paraId="1DD3850F" w14:textId="77777777" w:rsidR="004C7DD7" w:rsidRDefault="004C7DD7" w:rsidP="00F41A94">
            <w:r>
              <w:lastRenderedPageBreak/>
              <w:t>Essential and desirable skills, knowledge and experience required for the job</w:t>
            </w:r>
          </w:p>
        </w:tc>
      </w:tr>
      <w:tr w:rsidR="004C7DD7" w14:paraId="33E0F1D5" w14:textId="77777777" w:rsidTr="00F41A94">
        <w:tc>
          <w:tcPr>
            <w:tcW w:w="9016" w:type="dxa"/>
          </w:tcPr>
          <w:p w14:paraId="780ADE8A" w14:textId="77777777" w:rsidR="004C7DD7" w:rsidRDefault="004C7DD7" w:rsidP="00F41A94"/>
          <w:p w14:paraId="54085AEE" w14:textId="77777777" w:rsidR="004C7DD7" w:rsidRDefault="004C7DD7" w:rsidP="00F41A94">
            <w:pPr>
              <w:rPr>
                <w:b/>
                <w:bCs/>
              </w:rPr>
            </w:pPr>
            <w:r w:rsidRPr="006D02C1">
              <w:rPr>
                <w:b/>
                <w:bCs/>
              </w:rPr>
              <w:t>Essential</w:t>
            </w:r>
          </w:p>
          <w:p w14:paraId="5F952D9B" w14:textId="77777777" w:rsidR="004C7DD7" w:rsidRPr="006D02C1" w:rsidRDefault="004C7DD7" w:rsidP="00F41A94"/>
          <w:p w14:paraId="790388A5" w14:textId="77777777" w:rsidR="004C7DD7" w:rsidRPr="00580E25" w:rsidRDefault="004C7DD7" w:rsidP="004C7DD7">
            <w:pPr>
              <w:pStyle w:val="ListParagraph"/>
              <w:numPr>
                <w:ilvl w:val="0"/>
                <w:numId w:val="7"/>
              </w:numPr>
              <w:snapToGrid/>
              <w:spacing w:after="0" w:line="276" w:lineRule="auto"/>
              <w:contextualSpacing/>
            </w:pPr>
            <w:r>
              <w:t>A dedicated disciple committed to their own personal relationship with Christ.</w:t>
            </w:r>
          </w:p>
          <w:p w14:paraId="179E0D04" w14:textId="77777777" w:rsidR="004C7DD7" w:rsidRPr="00580E25" w:rsidRDefault="004C7DD7" w:rsidP="004C7DD7">
            <w:pPr>
              <w:pStyle w:val="ListParagraph"/>
              <w:numPr>
                <w:ilvl w:val="0"/>
                <w:numId w:val="7"/>
              </w:numPr>
              <w:snapToGrid/>
              <w:spacing w:after="0" w:line="276" w:lineRule="auto"/>
              <w:contextualSpacing/>
            </w:pPr>
            <w:r>
              <w:t>Theological understanding of discipleship for children, young people and families, with the ability to ground training in Scripture and the Church’s mission to develop disciples for Christ.</w:t>
            </w:r>
          </w:p>
          <w:p w14:paraId="25661BA9" w14:textId="77777777" w:rsidR="004C7DD7" w:rsidRPr="006D02C1" w:rsidRDefault="004C7DD7" w:rsidP="004C7DD7">
            <w:pPr>
              <w:numPr>
                <w:ilvl w:val="0"/>
                <w:numId w:val="7"/>
              </w:numPr>
              <w:spacing w:line="276" w:lineRule="auto"/>
            </w:pPr>
            <w:r w:rsidRPr="006D02C1">
              <w:t>Knowledge of contemporary issues affecting children, young people and families, and their impact on faith formation.</w:t>
            </w:r>
          </w:p>
          <w:p w14:paraId="593FE7A1" w14:textId="77777777" w:rsidR="004C7DD7" w:rsidRPr="006D02C1" w:rsidRDefault="004C7DD7" w:rsidP="004C7DD7">
            <w:pPr>
              <w:numPr>
                <w:ilvl w:val="0"/>
                <w:numId w:val="7"/>
              </w:numPr>
              <w:spacing w:line="276" w:lineRule="auto"/>
            </w:pPr>
            <w:r w:rsidRPr="006D02C1">
              <w:t>Organisational and administrative skills to manage multiple training initiatives, projects and resources effectively.</w:t>
            </w:r>
          </w:p>
          <w:p w14:paraId="03A5DF0A" w14:textId="77777777" w:rsidR="004C7DD7" w:rsidRPr="00580E25" w:rsidRDefault="004C7DD7" w:rsidP="004C7DD7">
            <w:pPr>
              <w:numPr>
                <w:ilvl w:val="0"/>
                <w:numId w:val="7"/>
              </w:numPr>
              <w:spacing w:line="276" w:lineRule="auto"/>
            </w:pPr>
            <w:r w:rsidRPr="006D02C1">
              <w:t>Experience of working in or alongside local churches in a ministry capacity (paid or voluntary).</w:t>
            </w:r>
          </w:p>
          <w:p w14:paraId="0D6A240E" w14:textId="77777777" w:rsidR="004C7DD7" w:rsidRPr="00580E25" w:rsidRDefault="004C7DD7" w:rsidP="004C7DD7">
            <w:pPr>
              <w:numPr>
                <w:ilvl w:val="0"/>
                <w:numId w:val="7"/>
              </w:numPr>
              <w:spacing w:line="276" w:lineRule="auto"/>
            </w:pPr>
            <w:r w:rsidRPr="00580E25">
              <w:t xml:space="preserve">Proven experience of training delivery - </w:t>
            </w:r>
            <w:r w:rsidRPr="008F6B28">
              <w:t>especially in CYF contexts</w:t>
            </w:r>
            <w:r w:rsidRPr="00580E25">
              <w:t>.</w:t>
            </w:r>
          </w:p>
          <w:p w14:paraId="3BF5E103" w14:textId="77777777" w:rsidR="004C7DD7" w:rsidRPr="006D02C1" w:rsidRDefault="004C7DD7" w:rsidP="004C7DD7">
            <w:pPr>
              <w:numPr>
                <w:ilvl w:val="0"/>
                <w:numId w:val="7"/>
              </w:numPr>
              <w:spacing w:line="276" w:lineRule="auto"/>
            </w:pPr>
            <w:r w:rsidRPr="008F6B28">
              <w:t xml:space="preserve">Proficiency </w:t>
            </w:r>
            <w:r w:rsidRPr="00580E25">
              <w:t xml:space="preserve">in the use of </w:t>
            </w:r>
            <w:r w:rsidRPr="008F6B28">
              <w:t>digital tools and online training platforms.</w:t>
            </w:r>
          </w:p>
          <w:p w14:paraId="62C60535" w14:textId="77777777" w:rsidR="004C7DD7" w:rsidRPr="00580E25" w:rsidRDefault="004C7DD7" w:rsidP="004C7DD7">
            <w:pPr>
              <w:numPr>
                <w:ilvl w:val="0"/>
                <w:numId w:val="7"/>
              </w:numPr>
              <w:spacing w:line="276" w:lineRule="auto"/>
            </w:pPr>
            <w:r w:rsidRPr="006D02C1">
              <w:t>Ability to evaluate training impact, including gathering feedback and making improvements.</w:t>
            </w:r>
          </w:p>
          <w:p w14:paraId="61C2A947" w14:textId="77777777" w:rsidR="004C7DD7" w:rsidRPr="00580E25" w:rsidRDefault="004C7DD7" w:rsidP="004C7DD7">
            <w:pPr>
              <w:pStyle w:val="ListParagraph"/>
              <w:numPr>
                <w:ilvl w:val="0"/>
                <w:numId w:val="7"/>
              </w:numPr>
              <w:snapToGrid/>
              <w:spacing w:after="0" w:line="276" w:lineRule="auto"/>
              <w:contextualSpacing/>
            </w:pPr>
            <w:r w:rsidRPr="00580E25">
              <w:t xml:space="preserve">Strong ability to communicate ideas effectively with a range of people across the traditions of the church, </w:t>
            </w:r>
            <w:r w:rsidRPr="006D02C1">
              <w:t>with the ability to engage across diverse communities and contexts</w:t>
            </w:r>
            <w:r w:rsidRPr="00580E25">
              <w:t>.</w:t>
            </w:r>
          </w:p>
          <w:p w14:paraId="03E4FFA2" w14:textId="77777777" w:rsidR="004C7DD7" w:rsidRPr="00580E25" w:rsidRDefault="004C7DD7" w:rsidP="004C7DD7">
            <w:pPr>
              <w:pStyle w:val="ListParagraph"/>
              <w:numPr>
                <w:ilvl w:val="0"/>
                <w:numId w:val="7"/>
              </w:numPr>
              <w:snapToGrid/>
              <w:spacing w:after="0" w:line="276" w:lineRule="auto"/>
              <w:contextualSpacing/>
            </w:pPr>
            <w:r w:rsidRPr="00580E25">
              <w:t>Ability to work independently and flexibly as part of a team.</w:t>
            </w:r>
          </w:p>
          <w:p w14:paraId="032FA07A" w14:textId="77777777" w:rsidR="004C7DD7" w:rsidRPr="00580E25" w:rsidRDefault="004C7DD7" w:rsidP="004C7DD7">
            <w:pPr>
              <w:numPr>
                <w:ilvl w:val="0"/>
                <w:numId w:val="7"/>
              </w:numPr>
              <w:spacing w:line="276" w:lineRule="auto"/>
            </w:pPr>
            <w:r w:rsidRPr="008F6B28">
              <w:t>Understanding of and compliance with safeguarding policies.</w:t>
            </w:r>
          </w:p>
          <w:p w14:paraId="552C2BC1" w14:textId="77777777" w:rsidR="004C7DD7" w:rsidRDefault="004C7DD7" w:rsidP="00F41A94"/>
          <w:p w14:paraId="1A97773D" w14:textId="77777777" w:rsidR="004C7DD7" w:rsidRDefault="004C7DD7" w:rsidP="00F41A94">
            <w:pPr>
              <w:rPr>
                <w:b/>
                <w:bCs/>
              </w:rPr>
            </w:pPr>
            <w:r w:rsidRPr="00500788">
              <w:rPr>
                <w:b/>
                <w:bCs/>
              </w:rPr>
              <w:t>Desirable</w:t>
            </w:r>
          </w:p>
          <w:p w14:paraId="3FC62DC3" w14:textId="77777777" w:rsidR="004C7DD7" w:rsidRPr="00500788" w:rsidRDefault="004C7DD7" w:rsidP="00F41A94">
            <w:pPr>
              <w:rPr>
                <w:b/>
                <w:bCs/>
              </w:rPr>
            </w:pPr>
          </w:p>
          <w:p w14:paraId="30D65A12" w14:textId="77777777" w:rsidR="004C7DD7" w:rsidRPr="00190848" w:rsidRDefault="004C7DD7" w:rsidP="004C7DD7">
            <w:pPr>
              <w:numPr>
                <w:ilvl w:val="0"/>
                <w:numId w:val="7"/>
              </w:numPr>
              <w:spacing w:line="278" w:lineRule="auto"/>
            </w:pPr>
            <w:r>
              <w:t>Experience of working in or alongside schools in an educational capacity (paid or voluntary).</w:t>
            </w:r>
          </w:p>
          <w:p w14:paraId="2A4A4247" w14:textId="77777777" w:rsidR="004C7DD7" w:rsidRPr="00190848" w:rsidRDefault="004C7DD7" w:rsidP="004C7DD7">
            <w:pPr>
              <w:numPr>
                <w:ilvl w:val="0"/>
                <w:numId w:val="7"/>
              </w:numPr>
              <w:spacing w:line="278" w:lineRule="auto"/>
            </w:pPr>
            <w:r>
              <w:t>Relevant qualifications (e.g., degree or diploma in theology, children’s work, youth work, education, or similar).</w:t>
            </w:r>
          </w:p>
          <w:p w14:paraId="7DDD5A2F" w14:textId="77777777" w:rsidR="004C7DD7" w:rsidRPr="00190848" w:rsidRDefault="004C7DD7" w:rsidP="004C7DD7">
            <w:pPr>
              <w:pStyle w:val="ListParagraph"/>
              <w:numPr>
                <w:ilvl w:val="0"/>
                <w:numId w:val="7"/>
              </w:numPr>
              <w:snapToGrid/>
              <w:spacing w:after="0"/>
              <w:contextualSpacing/>
            </w:pPr>
            <w:r w:rsidRPr="00190848">
              <w:t>Experience of mentoring / coaching / workshop facilitation.</w:t>
            </w:r>
          </w:p>
          <w:p w14:paraId="2FD9A65A" w14:textId="77777777" w:rsidR="004C7DD7" w:rsidRPr="00190848" w:rsidRDefault="004C7DD7" w:rsidP="004C7DD7">
            <w:pPr>
              <w:numPr>
                <w:ilvl w:val="0"/>
                <w:numId w:val="7"/>
              </w:numPr>
              <w:spacing w:line="278" w:lineRule="auto"/>
            </w:pPr>
            <w:r w:rsidRPr="003357DD">
              <w:t>Experience of curriculum design (e.g., developing courses, training pathways, or discipleship materials).</w:t>
            </w:r>
          </w:p>
          <w:p w14:paraId="4BCF861D" w14:textId="77777777" w:rsidR="004C7DD7" w:rsidRPr="008F6B28" w:rsidRDefault="004C7DD7" w:rsidP="004C7DD7">
            <w:pPr>
              <w:numPr>
                <w:ilvl w:val="0"/>
                <w:numId w:val="7"/>
              </w:numPr>
              <w:spacing w:line="278" w:lineRule="auto"/>
            </w:pPr>
            <w:r w:rsidRPr="00190848">
              <w:t>Awareness</w:t>
            </w:r>
            <w:r w:rsidRPr="003357DD">
              <w:t xml:space="preserve"> of national </w:t>
            </w:r>
            <w:r w:rsidRPr="00190848">
              <w:t>CofE</w:t>
            </w:r>
            <w:r w:rsidRPr="003357DD">
              <w:t xml:space="preserve"> initiatives relating to children, youth</w:t>
            </w:r>
            <w:r w:rsidRPr="00190848">
              <w:t xml:space="preserve"> </w:t>
            </w:r>
            <w:r w:rsidRPr="003357DD">
              <w:t>and familie</w:t>
            </w:r>
            <w:r w:rsidRPr="00190848">
              <w:t>s.</w:t>
            </w:r>
          </w:p>
          <w:p w14:paraId="7358E1F2" w14:textId="77777777" w:rsidR="004C7DD7" w:rsidRDefault="004C7DD7" w:rsidP="00F41A94"/>
        </w:tc>
      </w:tr>
    </w:tbl>
    <w:p w14:paraId="57AA4807" w14:textId="77777777" w:rsidR="004C7DD7" w:rsidRDefault="004C7DD7" w:rsidP="004C7DD7"/>
    <w:p w14:paraId="3A9A119B" w14:textId="77777777" w:rsidR="004C7DD7" w:rsidRDefault="004C7DD7" w:rsidP="004C7DD7"/>
    <w:p w14:paraId="43A231B6" w14:textId="77777777" w:rsidR="004C7DD7" w:rsidRDefault="004C7DD7" w:rsidP="004C7DD7"/>
    <w:p w14:paraId="4059FB1E" w14:textId="77777777" w:rsidR="004C7DD7" w:rsidRDefault="004C7DD7" w:rsidP="004C7DD7"/>
    <w:tbl>
      <w:tblPr>
        <w:tblStyle w:val="TableGrid"/>
        <w:tblW w:w="0" w:type="auto"/>
        <w:tblLook w:val="04A0" w:firstRow="1" w:lastRow="0" w:firstColumn="1" w:lastColumn="0" w:noHBand="0" w:noVBand="1"/>
      </w:tblPr>
      <w:tblGrid>
        <w:gridCol w:w="9011"/>
      </w:tblGrid>
      <w:tr w:rsidR="004C7DD7" w14:paraId="3E27A793" w14:textId="77777777" w:rsidTr="00F41A94">
        <w:tc>
          <w:tcPr>
            <w:tcW w:w="9016" w:type="dxa"/>
            <w:shd w:val="clear" w:color="auto" w:fill="2F5496" w:themeFill="accent1" w:themeFillShade="BF"/>
          </w:tcPr>
          <w:p w14:paraId="57038C3B" w14:textId="77777777" w:rsidR="004C7DD7" w:rsidRDefault="004C7DD7" w:rsidP="00F41A94">
            <w:r>
              <w:lastRenderedPageBreak/>
              <w:t>Work expectations</w:t>
            </w:r>
          </w:p>
        </w:tc>
      </w:tr>
      <w:tr w:rsidR="004C7DD7" w14:paraId="4A2F3AB9" w14:textId="77777777" w:rsidTr="00F41A94">
        <w:tc>
          <w:tcPr>
            <w:tcW w:w="9016" w:type="dxa"/>
          </w:tcPr>
          <w:p w14:paraId="12547AB6" w14:textId="77777777" w:rsidR="004C7DD7" w:rsidRDefault="004C7DD7" w:rsidP="00F41A94"/>
          <w:p w14:paraId="4DF45675" w14:textId="77777777" w:rsidR="004C7DD7" w:rsidRDefault="004C7DD7" w:rsidP="004C7DD7">
            <w:pPr>
              <w:pStyle w:val="ListParagraph"/>
              <w:numPr>
                <w:ilvl w:val="0"/>
                <w:numId w:val="6"/>
              </w:numPr>
              <w:snapToGrid/>
              <w:spacing w:after="0"/>
              <w:contextualSpacing/>
            </w:pPr>
            <w:r>
              <w:t>Working hours are 17.5 hours per week worked flexibly Monday – Friday.</w:t>
            </w:r>
          </w:p>
          <w:p w14:paraId="31A5A524" w14:textId="77777777" w:rsidR="004C7DD7" w:rsidRDefault="004C7DD7" w:rsidP="004C7DD7">
            <w:pPr>
              <w:pStyle w:val="ListParagraph"/>
              <w:numPr>
                <w:ilvl w:val="0"/>
                <w:numId w:val="6"/>
              </w:numPr>
              <w:snapToGrid/>
              <w:spacing w:after="0"/>
              <w:contextualSpacing/>
            </w:pPr>
            <w:r>
              <w:t xml:space="preserve">There will be regular evening and weekend working known well in advance.  </w:t>
            </w:r>
            <w:r w:rsidRPr="3DAFA502">
              <w:t>TOIL can be taken for these.</w:t>
            </w:r>
          </w:p>
          <w:p w14:paraId="3ABD195D" w14:textId="77777777" w:rsidR="004C7DD7" w:rsidRDefault="004C7DD7" w:rsidP="004C7DD7">
            <w:pPr>
              <w:pStyle w:val="ListParagraph"/>
              <w:numPr>
                <w:ilvl w:val="0"/>
                <w:numId w:val="6"/>
              </w:numPr>
              <w:snapToGrid/>
              <w:spacing w:after="0"/>
              <w:contextualSpacing/>
            </w:pPr>
            <w:r>
              <w:t xml:space="preserve">This role will be based on the </w:t>
            </w:r>
            <w:r w:rsidRPr="001F7C23">
              <w:t xml:space="preserve">Isle of Wight </w:t>
            </w:r>
            <w:r>
              <w:t>(location to be discussed).  The postholder will be in regular communication with colleagues in the Ministry &amp; Discipleship Team (Revitalise stream) with the expectation of travelling out to parishes to meet with people and deliver training as required.</w:t>
            </w:r>
          </w:p>
          <w:p w14:paraId="0382E2F9" w14:textId="77777777" w:rsidR="004C7DD7" w:rsidRDefault="004C7DD7" w:rsidP="004C7DD7">
            <w:pPr>
              <w:pStyle w:val="ListParagraph"/>
              <w:numPr>
                <w:ilvl w:val="0"/>
                <w:numId w:val="6"/>
              </w:numPr>
              <w:snapToGrid/>
              <w:spacing w:after="0"/>
              <w:contextualSpacing/>
            </w:pPr>
            <w:r>
              <w:t>In negotiation with your line manager, we realise that sometimes it may be helpful to work from home depending on the tasks of the day.</w:t>
            </w:r>
          </w:p>
          <w:p w14:paraId="4F4A2A4C" w14:textId="77777777" w:rsidR="004C7DD7" w:rsidRDefault="004C7DD7" w:rsidP="004C7DD7">
            <w:pPr>
              <w:pStyle w:val="ListParagraph"/>
              <w:numPr>
                <w:ilvl w:val="0"/>
                <w:numId w:val="6"/>
              </w:numPr>
              <w:snapToGrid/>
              <w:spacing w:after="0"/>
              <w:contextualSpacing/>
            </w:pPr>
            <w:r>
              <w:t>Regular travel will be required across the Diocese, including areas which are not well-served by public transport.  Therefore, a full driving license and access to a vehicle is required.</w:t>
            </w:r>
          </w:p>
          <w:p w14:paraId="6B457628" w14:textId="77777777" w:rsidR="004C7DD7" w:rsidRDefault="004C7DD7" w:rsidP="004C7DD7">
            <w:pPr>
              <w:pStyle w:val="ListParagraph"/>
              <w:numPr>
                <w:ilvl w:val="0"/>
                <w:numId w:val="6"/>
              </w:numPr>
              <w:snapToGrid/>
              <w:spacing w:after="0"/>
              <w:contextualSpacing/>
            </w:pPr>
            <w:r>
              <w:t>There is a genuine occupational requirement for the role-holder to be a practicing Christian of a denomination which is a member of the Churches Together in Britain and Ireland in accordance with Schedule 9 to the Equity Act 2010.</w:t>
            </w:r>
          </w:p>
          <w:p w14:paraId="62D2C07C" w14:textId="77777777" w:rsidR="004C7DD7" w:rsidRDefault="004C7DD7" w:rsidP="00F41A94"/>
        </w:tc>
      </w:tr>
    </w:tbl>
    <w:p w14:paraId="10ECB7B5" w14:textId="77777777" w:rsidR="004C7DD7" w:rsidRDefault="004C7DD7" w:rsidP="004C7DD7"/>
    <w:tbl>
      <w:tblPr>
        <w:tblStyle w:val="TableGrid"/>
        <w:tblW w:w="0" w:type="auto"/>
        <w:tblLook w:val="04A0" w:firstRow="1" w:lastRow="0" w:firstColumn="1" w:lastColumn="0" w:noHBand="0" w:noVBand="1"/>
      </w:tblPr>
      <w:tblGrid>
        <w:gridCol w:w="9011"/>
      </w:tblGrid>
      <w:tr w:rsidR="004C7DD7" w14:paraId="77ECFE11" w14:textId="77777777" w:rsidTr="00F41A94">
        <w:tc>
          <w:tcPr>
            <w:tcW w:w="9016" w:type="dxa"/>
            <w:shd w:val="clear" w:color="auto" w:fill="2F5496" w:themeFill="accent1" w:themeFillShade="BF"/>
          </w:tcPr>
          <w:p w14:paraId="64504ED4" w14:textId="77777777" w:rsidR="004C7DD7" w:rsidRDefault="004C7DD7" w:rsidP="00F41A94">
            <w:r>
              <w:t>Remuneration</w:t>
            </w:r>
          </w:p>
        </w:tc>
      </w:tr>
      <w:tr w:rsidR="004C7DD7" w14:paraId="4C4BEBDF" w14:textId="77777777" w:rsidTr="00F41A94">
        <w:tc>
          <w:tcPr>
            <w:tcW w:w="9016" w:type="dxa"/>
          </w:tcPr>
          <w:p w14:paraId="59DBD752" w14:textId="77777777" w:rsidR="004C7DD7" w:rsidRDefault="004C7DD7" w:rsidP="00F41A94"/>
          <w:p w14:paraId="61E05C73" w14:textId="77777777" w:rsidR="004C7DD7" w:rsidRDefault="004C7DD7" w:rsidP="00F41A94">
            <w:r>
              <w:t xml:space="preserve">The role is remunerated as a lay role at </w:t>
            </w:r>
            <w:r w:rsidRPr="22E7D726">
              <w:t xml:space="preserve">0.5 FTE at </w:t>
            </w:r>
            <w:r w:rsidRPr="22E7D726">
              <w:rPr>
                <w:rFonts w:ascii="Aptos" w:eastAsia="Aptos" w:hAnsi="Aptos" w:cs="Aptos"/>
              </w:rPr>
              <w:t>£29,555.65</w:t>
            </w:r>
            <w:r w:rsidRPr="22E7D726">
              <w:t xml:space="preserve"> per annum (pro rata)</w:t>
            </w:r>
            <w:r>
              <w:t xml:space="preserve">. </w:t>
            </w:r>
          </w:p>
          <w:p w14:paraId="774784AF" w14:textId="77777777" w:rsidR="004C7DD7" w:rsidRDefault="004C7DD7" w:rsidP="00F41A94">
            <w:r>
              <w:t>26 days holiday plus bank holidays (pro rata).</w:t>
            </w:r>
          </w:p>
          <w:p w14:paraId="0DBA36C5" w14:textId="77777777" w:rsidR="004C7DD7" w:rsidRDefault="004C7DD7" w:rsidP="00F41A94">
            <w:r>
              <w:t>Pension scheme.</w:t>
            </w:r>
          </w:p>
          <w:p w14:paraId="3BD3ED85" w14:textId="77777777" w:rsidR="004C7DD7" w:rsidRDefault="004C7DD7" w:rsidP="00F41A94"/>
        </w:tc>
      </w:tr>
    </w:tbl>
    <w:p w14:paraId="17A49AB6" w14:textId="77777777" w:rsidR="004C7DD7" w:rsidRDefault="004C7DD7" w:rsidP="004C7DD7"/>
    <w:p w14:paraId="20D003A6" w14:textId="77777777" w:rsidR="004C7DD7" w:rsidRDefault="004C7DD7" w:rsidP="004C7DD7"/>
    <w:p w14:paraId="6728AE60" w14:textId="77777777" w:rsidR="004C7DD7" w:rsidRDefault="004C7DD7" w:rsidP="004C7DD7"/>
    <w:p w14:paraId="1EB6861F" w14:textId="77777777" w:rsidR="004C7DD7" w:rsidRDefault="004C7DD7" w:rsidP="004C7DD7"/>
    <w:p w14:paraId="5B4426A8" w14:textId="77777777" w:rsidR="004C7DD7" w:rsidRDefault="004C7DD7" w:rsidP="004C7DD7"/>
    <w:p w14:paraId="608BDB3D" w14:textId="77777777" w:rsidR="004C7DD7" w:rsidRDefault="004C7DD7" w:rsidP="004C7DD7"/>
    <w:p w14:paraId="706695B0" w14:textId="77777777" w:rsidR="004C7DD7" w:rsidRDefault="004C7DD7" w:rsidP="004C7DD7"/>
    <w:p w14:paraId="2A897BAC" w14:textId="77777777" w:rsidR="004C7DD7" w:rsidRDefault="004C7DD7" w:rsidP="004C7DD7"/>
    <w:p w14:paraId="775A3D30" w14:textId="77777777" w:rsidR="004C7DD7" w:rsidRDefault="004C7DD7" w:rsidP="004C7DD7"/>
    <w:p w14:paraId="5BEA541F" w14:textId="77777777" w:rsidR="004C7DD7" w:rsidRDefault="004C7DD7" w:rsidP="004C7DD7"/>
    <w:p w14:paraId="47AA0280" w14:textId="77777777" w:rsidR="004C7DD7" w:rsidRDefault="004C7DD7" w:rsidP="004C7DD7"/>
    <w:p w14:paraId="602ECF26" w14:textId="77777777" w:rsidR="004C7DD7" w:rsidRDefault="004C7DD7" w:rsidP="004C7DD7"/>
    <w:p w14:paraId="7ECDDF29" w14:textId="77777777" w:rsidR="004C7DD7" w:rsidRDefault="004C7DD7" w:rsidP="004C7DD7"/>
    <w:p w14:paraId="3AF7197D" w14:textId="77777777" w:rsidR="004C7DD7" w:rsidRDefault="004C7DD7" w:rsidP="004C7DD7"/>
    <w:p w14:paraId="349991F9" w14:textId="77777777" w:rsidR="004C7DD7" w:rsidRDefault="004C7DD7" w:rsidP="004C7DD7"/>
    <w:p w14:paraId="0281D4D4" w14:textId="7DF6037C" w:rsidR="004C7DD7" w:rsidRDefault="004C7DD7" w:rsidP="004C7DD7"/>
    <w:p w14:paraId="49CE748C" w14:textId="33A5C375" w:rsidR="004C7DD7" w:rsidRDefault="004C7DD7" w:rsidP="004C7DD7"/>
    <w:p w14:paraId="105A0D29" w14:textId="001A8FA5" w:rsidR="004C7DD7" w:rsidRDefault="004C7DD7" w:rsidP="004C7DD7"/>
    <w:p w14:paraId="69B79065" w14:textId="204AB384" w:rsidR="004C7DD7" w:rsidRDefault="004C7DD7" w:rsidP="004C7DD7"/>
    <w:p w14:paraId="69747AF5" w14:textId="61F0B4A4" w:rsidR="38497503" w:rsidRPr="00A20891" w:rsidRDefault="004C7DD7" w:rsidP="38497503">
      <w:pPr>
        <w:rPr>
          <w:lang w:val="en-US"/>
        </w:rPr>
      </w:pPr>
      <w:r>
        <w:rPr>
          <w:noProof/>
        </w:rPr>
        <w:drawing>
          <wp:anchor distT="0" distB="0" distL="114300" distR="114300" simplePos="0" relativeHeight="251659264" behindDoc="1" locked="0" layoutInCell="1" allowOverlap="1" wp14:anchorId="422B5CDD" wp14:editId="2593C3B8">
            <wp:simplePos x="0" y="0"/>
            <wp:positionH relativeFrom="margin">
              <wp:posOffset>-1260418</wp:posOffset>
            </wp:positionH>
            <wp:positionV relativeFrom="paragraph">
              <wp:posOffset>367633</wp:posOffset>
            </wp:positionV>
            <wp:extent cx="8800372" cy="6062154"/>
            <wp:effectExtent l="0" t="0" r="0" b="0"/>
            <wp:wrapNone/>
            <wp:docPr id="70461002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81402" name=""/>
                    <pic:cNvPicPr/>
                  </pic:nvPicPr>
                  <pic:blipFill>
                    <a:blip r:embed="rId10">
                      <a:extLst>
                        <a:ext uri="{28A0092B-C50C-407E-A947-70E740481C1C}">
                          <a14:useLocalDpi xmlns:a14="http://schemas.microsoft.com/office/drawing/2010/main"/>
                        </a:ext>
                      </a:extLst>
                    </a:blip>
                    <a:stretch>
                      <a:fillRect/>
                    </a:stretch>
                  </pic:blipFill>
                  <pic:spPr>
                    <a:xfrm rot="16200000">
                      <a:off x="0" y="0"/>
                      <a:ext cx="8800372" cy="6062154"/>
                    </a:xfrm>
                    <a:prstGeom prst="rect">
                      <a:avLst/>
                    </a:prstGeom>
                  </pic:spPr>
                </pic:pic>
              </a:graphicData>
            </a:graphic>
            <wp14:sizeRelH relativeFrom="page">
              <wp14:pctWidth>0</wp14:pctWidth>
            </wp14:sizeRelH>
            <wp14:sizeRelV relativeFrom="page">
              <wp14:pctHeight>0</wp14:pctHeight>
            </wp14:sizeRelV>
          </wp:anchor>
        </w:drawing>
      </w:r>
    </w:p>
    <w:sectPr w:rsidR="38497503" w:rsidRPr="00A20891" w:rsidSect="007041B0">
      <w:headerReference w:type="default" r:id="rId11"/>
      <w:footerReference w:type="default" r:id="rId12"/>
      <w:headerReference w:type="first" r:id="rId13"/>
      <w:footerReference w:type="first" r:id="rId14"/>
      <w:pgSz w:w="11901" w:h="16817"/>
      <w:pgMar w:top="2268" w:right="1440" w:bottom="2155"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5531C4" w14:textId="77777777" w:rsidR="00BF762E" w:rsidRDefault="00BF762E" w:rsidP="000F01BC">
      <w:r>
        <w:separator/>
      </w:r>
    </w:p>
  </w:endnote>
  <w:endnote w:type="continuationSeparator" w:id="0">
    <w:p w14:paraId="45024D9D" w14:textId="77777777" w:rsidR="00BF762E" w:rsidRDefault="00BF762E" w:rsidP="000F0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18745" w14:textId="67DFDF1A" w:rsidR="008D0F7F" w:rsidRDefault="004715AD">
    <w:pPr>
      <w:pStyle w:val="Footer"/>
    </w:pPr>
    <w:r>
      <w:rPr>
        <w:noProof/>
      </w:rPr>
      <w:drawing>
        <wp:anchor distT="0" distB="0" distL="114300" distR="114300" simplePos="0" relativeHeight="251664384" behindDoc="1" locked="0" layoutInCell="1" allowOverlap="1" wp14:anchorId="127EDC4A" wp14:editId="2B4E249F">
          <wp:simplePos x="0" y="0"/>
          <wp:positionH relativeFrom="column">
            <wp:posOffset>-901700</wp:posOffset>
          </wp:positionH>
          <wp:positionV relativeFrom="paragraph">
            <wp:posOffset>-492125</wp:posOffset>
          </wp:positionV>
          <wp:extent cx="7573351" cy="1094740"/>
          <wp:effectExtent l="0" t="0" r="0" b="0"/>
          <wp:wrapNone/>
          <wp:docPr id="126781179" name="Picture 2"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81179" name="Picture 2" descr="A close 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3351" cy="109474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0AE77" w14:textId="2DF904EF" w:rsidR="00AF3EC1" w:rsidRDefault="00AF3EC1">
    <w:pPr>
      <w:pStyle w:val="Footer"/>
    </w:pPr>
    <w:r>
      <w:rPr>
        <w:noProof/>
      </w:rPr>
      <w:drawing>
        <wp:anchor distT="0" distB="0" distL="114300" distR="114300" simplePos="0" relativeHeight="251666432" behindDoc="1" locked="0" layoutInCell="1" allowOverlap="1" wp14:anchorId="453F105A" wp14:editId="50CC234C">
          <wp:simplePos x="0" y="0"/>
          <wp:positionH relativeFrom="column">
            <wp:posOffset>-914400</wp:posOffset>
          </wp:positionH>
          <wp:positionV relativeFrom="paragraph">
            <wp:posOffset>-582821</wp:posOffset>
          </wp:positionV>
          <wp:extent cx="7543923" cy="1179130"/>
          <wp:effectExtent l="0" t="0" r="0" b="2540"/>
          <wp:wrapNone/>
          <wp:docPr id="1156457608" name="Picture 2"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457608" name="Picture 2" descr="A close 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3923" cy="117913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72BE96" w14:textId="77777777" w:rsidR="00BF762E" w:rsidRDefault="00BF762E" w:rsidP="000F01BC">
      <w:r>
        <w:separator/>
      </w:r>
    </w:p>
  </w:footnote>
  <w:footnote w:type="continuationSeparator" w:id="0">
    <w:p w14:paraId="14938E43" w14:textId="77777777" w:rsidR="00BF762E" w:rsidRDefault="00BF762E" w:rsidP="000F0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CB1C84F" w14:paraId="7D4ED7C0" w14:textId="77777777" w:rsidTr="4CB1C84F">
      <w:trPr>
        <w:trHeight w:val="300"/>
      </w:trPr>
      <w:tc>
        <w:tcPr>
          <w:tcW w:w="3005" w:type="dxa"/>
        </w:tcPr>
        <w:p w14:paraId="75DD21B4" w14:textId="4C809788" w:rsidR="4CB1C84F" w:rsidRDefault="4CB1C84F" w:rsidP="4CB1C84F">
          <w:pPr>
            <w:pStyle w:val="Header"/>
            <w:ind w:left="-115"/>
          </w:pPr>
        </w:p>
      </w:tc>
      <w:tc>
        <w:tcPr>
          <w:tcW w:w="3005" w:type="dxa"/>
        </w:tcPr>
        <w:p w14:paraId="3B8E65B7" w14:textId="7242CDCA" w:rsidR="4CB1C84F" w:rsidRDefault="4CB1C84F" w:rsidP="4CB1C84F">
          <w:pPr>
            <w:pStyle w:val="Header"/>
            <w:jc w:val="center"/>
          </w:pPr>
        </w:p>
      </w:tc>
      <w:tc>
        <w:tcPr>
          <w:tcW w:w="3005" w:type="dxa"/>
        </w:tcPr>
        <w:p w14:paraId="67441093" w14:textId="2E984B2B" w:rsidR="4CB1C84F" w:rsidRDefault="4CB1C84F" w:rsidP="4CB1C84F">
          <w:pPr>
            <w:pStyle w:val="Header"/>
            <w:ind w:right="-115"/>
            <w:jc w:val="right"/>
          </w:pPr>
        </w:p>
      </w:tc>
    </w:tr>
  </w:tbl>
  <w:p w14:paraId="45F91B1B" w14:textId="202EE008" w:rsidR="4CB1C84F" w:rsidRDefault="4CB1C84F" w:rsidP="4CB1C8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6AEDB" w14:textId="432FCC50" w:rsidR="008D0F7F" w:rsidRDefault="00AF3EC1">
    <w:pPr>
      <w:pStyle w:val="Header"/>
    </w:pPr>
    <w:r>
      <w:rPr>
        <w:noProof/>
      </w:rPr>
      <w:drawing>
        <wp:anchor distT="0" distB="0" distL="114300" distR="114300" simplePos="0" relativeHeight="251665408" behindDoc="1" locked="0" layoutInCell="1" allowOverlap="1" wp14:anchorId="1BBDF11B" wp14:editId="5B6ED3F7">
          <wp:simplePos x="0" y="0"/>
          <wp:positionH relativeFrom="column">
            <wp:posOffset>-897890</wp:posOffset>
          </wp:positionH>
          <wp:positionV relativeFrom="paragraph">
            <wp:posOffset>-434866</wp:posOffset>
          </wp:positionV>
          <wp:extent cx="7526459" cy="1213945"/>
          <wp:effectExtent l="0" t="0" r="0" b="5715"/>
          <wp:wrapNone/>
          <wp:docPr id="2033744747"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44747"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26459" cy="12139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5437E"/>
    <w:multiLevelType w:val="hybridMultilevel"/>
    <w:tmpl w:val="12082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A16E05"/>
    <w:multiLevelType w:val="multilevel"/>
    <w:tmpl w:val="E82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E567A6"/>
    <w:multiLevelType w:val="hybridMultilevel"/>
    <w:tmpl w:val="24A8B358"/>
    <w:lvl w:ilvl="0" w:tplc="7C14962A">
      <w:numFmt w:val="bullet"/>
      <w:lvlText w:val="-"/>
      <w:lvlJc w:val="left"/>
      <w:pPr>
        <w:ind w:left="720" w:hanging="360"/>
      </w:pPr>
      <w:rPr>
        <w:rFonts w:ascii="Aptos" w:eastAsiaTheme="minorEastAsia"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900A6A"/>
    <w:multiLevelType w:val="multilevel"/>
    <w:tmpl w:val="87729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F23FD0"/>
    <w:multiLevelType w:val="hybridMultilevel"/>
    <w:tmpl w:val="8B0AA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A01E96"/>
    <w:multiLevelType w:val="hybridMultilevel"/>
    <w:tmpl w:val="13249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E96FF7"/>
    <w:multiLevelType w:val="hybridMultilevel"/>
    <w:tmpl w:val="5F9C4E14"/>
    <w:lvl w:ilvl="0" w:tplc="76ECAE5E">
      <w:start w:val="1"/>
      <w:numFmt w:val="bullet"/>
      <w:lvlText w:val=""/>
      <w:lvlJc w:val="left"/>
      <w:pPr>
        <w:tabs>
          <w:tab w:val="num" w:pos="720"/>
        </w:tabs>
        <w:ind w:left="720" w:hanging="360"/>
      </w:pPr>
      <w:rPr>
        <w:rFonts w:ascii="Symbol" w:hAnsi="Symbol" w:hint="default"/>
        <w:sz w:val="20"/>
      </w:rPr>
    </w:lvl>
    <w:lvl w:ilvl="1" w:tplc="D2B609CE" w:tentative="1">
      <w:start w:val="1"/>
      <w:numFmt w:val="bullet"/>
      <w:lvlText w:val="o"/>
      <w:lvlJc w:val="left"/>
      <w:pPr>
        <w:tabs>
          <w:tab w:val="num" w:pos="1440"/>
        </w:tabs>
        <w:ind w:left="1440" w:hanging="360"/>
      </w:pPr>
      <w:rPr>
        <w:rFonts w:ascii="Courier New" w:hAnsi="Courier New" w:hint="default"/>
        <w:sz w:val="20"/>
      </w:rPr>
    </w:lvl>
    <w:lvl w:ilvl="2" w:tplc="723AB930" w:tentative="1">
      <w:start w:val="1"/>
      <w:numFmt w:val="bullet"/>
      <w:lvlText w:val=""/>
      <w:lvlJc w:val="left"/>
      <w:pPr>
        <w:tabs>
          <w:tab w:val="num" w:pos="2160"/>
        </w:tabs>
        <w:ind w:left="2160" w:hanging="360"/>
      </w:pPr>
      <w:rPr>
        <w:rFonts w:ascii="Wingdings" w:hAnsi="Wingdings" w:hint="default"/>
        <w:sz w:val="20"/>
      </w:rPr>
    </w:lvl>
    <w:lvl w:ilvl="3" w:tplc="F5068482" w:tentative="1">
      <w:start w:val="1"/>
      <w:numFmt w:val="bullet"/>
      <w:lvlText w:val=""/>
      <w:lvlJc w:val="left"/>
      <w:pPr>
        <w:tabs>
          <w:tab w:val="num" w:pos="2880"/>
        </w:tabs>
        <w:ind w:left="2880" w:hanging="360"/>
      </w:pPr>
      <w:rPr>
        <w:rFonts w:ascii="Wingdings" w:hAnsi="Wingdings" w:hint="default"/>
        <w:sz w:val="20"/>
      </w:rPr>
    </w:lvl>
    <w:lvl w:ilvl="4" w:tplc="12165622" w:tentative="1">
      <w:start w:val="1"/>
      <w:numFmt w:val="bullet"/>
      <w:lvlText w:val=""/>
      <w:lvlJc w:val="left"/>
      <w:pPr>
        <w:tabs>
          <w:tab w:val="num" w:pos="3600"/>
        </w:tabs>
        <w:ind w:left="3600" w:hanging="360"/>
      </w:pPr>
      <w:rPr>
        <w:rFonts w:ascii="Wingdings" w:hAnsi="Wingdings" w:hint="default"/>
        <w:sz w:val="20"/>
      </w:rPr>
    </w:lvl>
    <w:lvl w:ilvl="5" w:tplc="CEECB564" w:tentative="1">
      <w:start w:val="1"/>
      <w:numFmt w:val="bullet"/>
      <w:lvlText w:val=""/>
      <w:lvlJc w:val="left"/>
      <w:pPr>
        <w:tabs>
          <w:tab w:val="num" w:pos="4320"/>
        </w:tabs>
        <w:ind w:left="4320" w:hanging="360"/>
      </w:pPr>
      <w:rPr>
        <w:rFonts w:ascii="Wingdings" w:hAnsi="Wingdings" w:hint="default"/>
        <w:sz w:val="20"/>
      </w:rPr>
    </w:lvl>
    <w:lvl w:ilvl="6" w:tplc="5E72BCAC" w:tentative="1">
      <w:start w:val="1"/>
      <w:numFmt w:val="bullet"/>
      <w:lvlText w:val=""/>
      <w:lvlJc w:val="left"/>
      <w:pPr>
        <w:tabs>
          <w:tab w:val="num" w:pos="5040"/>
        </w:tabs>
        <w:ind w:left="5040" w:hanging="360"/>
      </w:pPr>
      <w:rPr>
        <w:rFonts w:ascii="Wingdings" w:hAnsi="Wingdings" w:hint="default"/>
        <w:sz w:val="20"/>
      </w:rPr>
    </w:lvl>
    <w:lvl w:ilvl="7" w:tplc="A7945D92" w:tentative="1">
      <w:start w:val="1"/>
      <w:numFmt w:val="bullet"/>
      <w:lvlText w:val=""/>
      <w:lvlJc w:val="left"/>
      <w:pPr>
        <w:tabs>
          <w:tab w:val="num" w:pos="5760"/>
        </w:tabs>
        <w:ind w:left="5760" w:hanging="360"/>
      </w:pPr>
      <w:rPr>
        <w:rFonts w:ascii="Wingdings" w:hAnsi="Wingdings" w:hint="default"/>
        <w:sz w:val="20"/>
      </w:rPr>
    </w:lvl>
    <w:lvl w:ilvl="8" w:tplc="3D5ED25C"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084246"/>
    <w:multiLevelType w:val="hybridMultilevel"/>
    <w:tmpl w:val="35B0FCB0"/>
    <w:lvl w:ilvl="0" w:tplc="208602D0">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5508643">
    <w:abstractNumId w:val="4"/>
  </w:num>
  <w:num w:numId="2" w16cid:durableId="43258193">
    <w:abstractNumId w:val="7"/>
  </w:num>
  <w:num w:numId="3" w16cid:durableId="1624771939">
    <w:abstractNumId w:val="6"/>
  </w:num>
  <w:num w:numId="4" w16cid:durableId="2080205293">
    <w:abstractNumId w:val="0"/>
  </w:num>
  <w:num w:numId="5" w16cid:durableId="422070196">
    <w:abstractNumId w:val="3"/>
  </w:num>
  <w:num w:numId="6" w16cid:durableId="565648640">
    <w:abstractNumId w:val="5"/>
  </w:num>
  <w:num w:numId="7" w16cid:durableId="666980642">
    <w:abstractNumId w:val="1"/>
  </w:num>
  <w:num w:numId="8" w16cid:durableId="814882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1BC"/>
    <w:rsid w:val="00006A04"/>
    <w:rsid w:val="0001362D"/>
    <w:rsid w:val="00032455"/>
    <w:rsid w:val="00090EC3"/>
    <w:rsid w:val="000A7CA6"/>
    <w:rsid w:val="000D3B75"/>
    <w:rsid w:val="000D659E"/>
    <w:rsid w:val="000F01BC"/>
    <w:rsid w:val="00133CE1"/>
    <w:rsid w:val="001340AA"/>
    <w:rsid w:val="00144A5A"/>
    <w:rsid w:val="00157A6D"/>
    <w:rsid w:val="001738DD"/>
    <w:rsid w:val="0021274A"/>
    <w:rsid w:val="00214DCF"/>
    <w:rsid w:val="00233A60"/>
    <w:rsid w:val="00256E19"/>
    <w:rsid w:val="00271527"/>
    <w:rsid w:val="002C1119"/>
    <w:rsid w:val="002E7D2D"/>
    <w:rsid w:val="00354282"/>
    <w:rsid w:val="003724D6"/>
    <w:rsid w:val="00372FEC"/>
    <w:rsid w:val="003A67EA"/>
    <w:rsid w:val="003C235E"/>
    <w:rsid w:val="00405555"/>
    <w:rsid w:val="00405AC8"/>
    <w:rsid w:val="004715AD"/>
    <w:rsid w:val="00497135"/>
    <w:rsid w:val="004C7DD7"/>
    <w:rsid w:val="006212B8"/>
    <w:rsid w:val="0062535B"/>
    <w:rsid w:val="006634E6"/>
    <w:rsid w:val="00681AFA"/>
    <w:rsid w:val="007041B0"/>
    <w:rsid w:val="007335B7"/>
    <w:rsid w:val="007658AC"/>
    <w:rsid w:val="007A6EDA"/>
    <w:rsid w:val="00803347"/>
    <w:rsid w:val="00823C11"/>
    <w:rsid w:val="00841720"/>
    <w:rsid w:val="00851115"/>
    <w:rsid w:val="00851EDD"/>
    <w:rsid w:val="0087492E"/>
    <w:rsid w:val="008D0F7F"/>
    <w:rsid w:val="009824CC"/>
    <w:rsid w:val="009B6404"/>
    <w:rsid w:val="009D6F72"/>
    <w:rsid w:val="009E11D1"/>
    <w:rsid w:val="00A20891"/>
    <w:rsid w:val="00A251D1"/>
    <w:rsid w:val="00AC0387"/>
    <w:rsid w:val="00AC5553"/>
    <w:rsid w:val="00AF3EC1"/>
    <w:rsid w:val="00B100E6"/>
    <w:rsid w:val="00B270EE"/>
    <w:rsid w:val="00B4066B"/>
    <w:rsid w:val="00BF762E"/>
    <w:rsid w:val="00C04FF6"/>
    <w:rsid w:val="00C077FD"/>
    <w:rsid w:val="00C95898"/>
    <w:rsid w:val="00D3576A"/>
    <w:rsid w:val="00D57A5E"/>
    <w:rsid w:val="00DC381C"/>
    <w:rsid w:val="00DE57B4"/>
    <w:rsid w:val="00E00C1F"/>
    <w:rsid w:val="00E63C7F"/>
    <w:rsid w:val="00E668C6"/>
    <w:rsid w:val="00E87B83"/>
    <w:rsid w:val="00EB10B4"/>
    <w:rsid w:val="00F26426"/>
    <w:rsid w:val="00F36D9E"/>
    <w:rsid w:val="00F44FEF"/>
    <w:rsid w:val="00F504DD"/>
    <w:rsid w:val="00FA549C"/>
    <w:rsid w:val="00FE484B"/>
    <w:rsid w:val="0B8DDA0A"/>
    <w:rsid w:val="15E9DB84"/>
    <w:rsid w:val="1BEEA074"/>
    <w:rsid w:val="1D6F95F2"/>
    <w:rsid w:val="1DD38215"/>
    <w:rsid w:val="2F780EC9"/>
    <w:rsid w:val="3418A33E"/>
    <w:rsid w:val="38497503"/>
    <w:rsid w:val="42D1A51E"/>
    <w:rsid w:val="4CB1C84F"/>
    <w:rsid w:val="53543944"/>
    <w:rsid w:val="55708CF7"/>
    <w:rsid w:val="5E249D48"/>
    <w:rsid w:val="5F5A9EBF"/>
    <w:rsid w:val="5FF5CEE9"/>
    <w:rsid w:val="63D8AEDC"/>
    <w:rsid w:val="782C23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A31FBF"/>
  <w15:chartTrackingRefBased/>
  <w15:docId w15:val="{18FCE418-054D-444D-86AD-0C07EC58E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0387"/>
    <w:pPr>
      <w:keepNext/>
      <w:keepLines/>
      <w:spacing w:before="240"/>
      <w:outlineLvl w:val="0"/>
    </w:pPr>
    <w:rPr>
      <w:rFonts w:asciiTheme="majorHAnsi" w:eastAsiaTheme="majorEastAsia" w:hAnsiTheme="majorHAnsi" w:cs="Times New Roman (Headings CS)"/>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character" w:customStyle="1" w:styleId="Heading1Char">
    <w:name w:val="Heading 1 Char"/>
    <w:basedOn w:val="DefaultParagraphFont"/>
    <w:link w:val="Heading1"/>
    <w:uiPriority w:val="9"/>
    <w:rsid w:val="00AC0387"/>
    <w:rPr>
      <w:rFonts w:asciiTheme="majorHAnsi" w:eastAsiaTheme="majorEastAsia" w:hAnsiTheme="majorHAnsi" w:cs="Times New Roman (Headings CS)"/>
      <w:color w:val="2F5496" w:themeColor="accent1" w:themeShade="BF"/>
      <w:sz w:val="32"/>
      <w:szCs w:val="32"/>
    </w:rPr>
  </w:style>
  <w:style w:type="paragraph" w:styleId="Title">
    <w:name w:val="Title"/>
    <w:basedOn w:val="Normal"/>
    <w:next w:val="Normal"/>
    <w:link w:val="TitleChar"/>
    <w:uiPriority w:val="10"/>
    <w:qFormat/>
    <w:rsid w:val="00271527"/>
    <w:pPr>
      <w:spacing w:after="240"/>
      <w:contextualSpacing/>
    </w:pPr>
    <w:rPr>
      <w:rFonts w:asciiTheme="majorHAnsi" w:eastAsiaTheme="majorEastAsia" w:hAnsiTheme="majorHAnsi" w:cs="Times New Roman (Headings CS)"/>
      <w:color w:val="2F5496" w:themeColor="accent1" w:themeShade="BF"/>
      <w:spacing w:val="-10"/>
      <w:kern w:val="28"/>
      <w:sz w:val="56"/>
      <w:szCs w:val="56"/>
    </w:rPr>
  </w:style>
  <w:style w:type="character" w:customStyle="1" w:styleId="TitleChar">
    <w:name w:val="Title Char"/>
    <w:basedOn w:val="DefaultParagraphFont"/>
    <w:link w:val="Title"/>
    <w:uiPriority w:val="10"/>
    <w:rsid w:val="00271527"/>
    <w:rPr>
      <w:rFonts w:asciiTheme="majorHAnsi" w:eastAsiaTheme="majorEastAsia" w:hAnsiTheme="majorHAnsi" w:cs="Times New Roman (Headings CS)"/>
      <w:color w:val="2F5496" w:themeColor="accent1" w:themeShade="BF"/>
      <w:spacing w:val="-10"/>
      <w:kern w:val="28"/>
      <w:sz w:val="56"/>
      <w:szCs w:val="56"/>
    </w:rPr>
  </w:style>
  <w:style w:type="paragraph" w:styleId="ListParagraph">
    <w:name w:val="List Paragraph"/>
    <w:basedOn w:val="Normal"/>
    <w:uiPriority w:val="34"/>
    <w:qFormat/>
    <w:rsid w:val="00497135"/>
    <w:pPr>
      <w:snapToGrid w:val="0"/>
      <w:spacing w:after="240"/>
      <w:ind w:left="720"/>
    </w:p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9824C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C039752084F974F8A936374EF80F060" ma:contentTypeVersion="14" ma:contentTypeDescription="Create a new document." ma:contentTypeScope="" ma:versionID="d668c36a6588c4bab1134a3f48670dc6">
  <xsd:schema xmlns:xsd="http://www.w3.org/2001/XMLSchema" xmlns:xs="http://www.w3.org/2001/XMLSchema" xmlns:p="http://schemas.microsoft.com/office/2006/metadata/properties" xmlns:ns2="2f116d5b-396f-4e4a-83ba-9442a2ac4a70" xmlns:ns3="ac15c9f3-89de-41f0-808e-0d6a6779343a" targetNamespace="http://schemas.microsoft.com/office/2006/metadata/properties" ma:root="true" ma:fieldsID="e8f0f11cc2d42a187ddfb07b67a20128" ns2:_="" ns3:_="">
    <xsd:import namespace="2f116d5b-396f-4e4a-83ba-9442a2ac4a70"/>
    <xsd:import namespace="ac15c9f3-89de-41f0-808e-0d6a6779343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16d5b-396f-4e4a-83ba-9442a2ac4a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06aabbe-596b-4e13-ae27-cd64ca0bc193"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c15c9f3-89de-41f0-808e-0d6a6779343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4b1cc6d-42fa-4cf0-bcc7-9c3060acff1e}" ma:internalName="TaxCatchAll" ma:showField="CatchAllData" ma:web="ac15c9f3-89de-41f0-808e-0d6a677934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c15c9f3-89de-41f0-808e-0d6a6779343a" xsi:nil="true"/>
    <lcf76f155ced4ddcb4097134ff3c332f xmlns="2f116d5b-396f-4e4a-83ba-9442a2ac4a7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36A0F45-B76C-47A2-9340-D70510C22DD1}">
  <ds:schemaRefs>
    <ds:schemaRef ds:uri="http://schemas.microsoft.com/sharepoint/v3/contenttype/forms"/>
  </ds:schemaRefs>
</ds:datastoreItem>
</file>

<file path=customXml/itemProps2.xml><?xml version="1.0" encoding="utf-8"?>
<ds:datastoreItem xmlns:ds="http://schemas.openxmlformats.org/officeDocument/2006/customXml" ds:itemID="{22D1F4C1-F34B-46FB-876A-969C51B68E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116d5b-396f-4e4a-83ba-9442a2ac4a70"/>
    <ds:schemaRef ds:uri="ac15c9f3-89de-41f0-808e-0d6a677934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3374FF-A950-474E-A8EF-F6EA3CC73145}">
  <ds:schemaRefs>
    <ds:schemaRef ds:uri="http://schemas.microsoft.com/office/2006/metadata/properties"/>
    <ds:schemaRef ds:uri="http://schemas.microsoft.com/office/infopath/2007/PartnerControls"/>
    <ds:schemaRef ds:uri="ac15c9f3-89de-41f0-808e-0d6a6779343a"/>
    <ds:schemaRef ds:uri="2f116d5b-396f-4e4a-83ba-9442a2ac4a70"/>
  </ds:schemaRefs>
</ds:datastoreItem>
</file>

<file path=docProps/app.xml><?xml version="1.0" encoding="utf-8"?>
<Properties xmlns="http://schemas.openxmlformats.org/officeDocument/2006/extended-properties" xmlns:vt="http://schemas.openxmlformats.org/officeDocument/2006/docPropsVTypes">
  <Template>CYT Training Facilitator, IoW, JD.docx</Template>
  <TotalTime>3</TotalTime>
  <Pages>8</Pages>
  <Words>1470</Words>
  <Characters>8379</Characters>
  <Application>Microsoft Office Word</Application>
  <DocSecurity>0</DocSecurity>
  <Lines>69</Lines>
  <Paragraphs>19</Paragraphs>
  <ScaleCrop>false</ScaleCrop>
  <Company/>
  <LinksUpToDate>false</LinksUpToDate>
  <CharactersWithSpaces>9830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Lockwood</dc:creator>
  <cp:keywords/>
  <dc:description/>
  <cp:lastModifiedBy>Matt Lockwood</cp:lastModifiedBy>
  <cp:revision>3</cp:revision>
  <cp:lastPrinted>2022-07-07T09:18:00Z</cp:lastPrinted>
  <dcterms:created xsi:type="dcterms:W3CDTF">2025-11-04T14:29:00Z</dcterms:created>
  <dcterms:modified xsi:type="dcterms:W3CDTF">2025-11-04T14:32:00Z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0x0101003C039752084F974F8A936374EF80F060</vt:lpwstr>
  </property>
  <property fmtid="{D5CDD505-2E9C-101B-9397-08002B2CF9AE}" pid="3" name="MediaServiceImageTags">
    <vt:lpwstr/>
  </property>
</Properties>
</file>